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A864B" w14:textId="21A5C7FF" w:rsidR="008A30D5" w:rsidRDefault="008A30D5" w:rsidP="006450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B45F9C">
        <w:rPr>
          <w:rFonts w:ascii="Georgia" w:hAnsi="Georgia"/>
          <w:b/>
          <w:color w:val="7030A0"/>
          <w:sz w:val="52"/>
          <w:szCs w:val="52"/>
        </w:rPr>
        <w:t>9</w:t>
      </w:r>
      <w:r w:rsidRPr="00B45F9C">
        <w:rPr>
          <w:rFonts w:ascii="Georgia" w:hAnsi="Georgia"/>
          <w:b/>
          <w:color w:val="7030A0"/>
          <w:sz w:val="52"/>
          <w:szCs w:val="52"/>
          <w:vertAlign w:val="superscript"/>
        </w:rPr>
        <w:t>th</w:t>
      </w:r>
      <w:r w:rsidRPr="00B45F9C">
        <w:rPr>
          <w:rFonts w:ascii="Georgia" w:hAnsi="Georgia"/>
          <w:b/>
          <w:color w:val="7030A0"/>
          <w:sz w:val="52"/>
          <w:szCs w:val="52"/>
        </w:rPr>
        <w:t xml:space="preserve"> and 10</w:t>
      </w:r>
      <w:r w:rsidRPr="00B45F9C">
        <w:rPr>
          <w:rFonts w:ascii="Georgia" w:hAnsi="Georgia"/>
          <w:b/>
          <w:color w:val="7030A0"/>
          <w:sz w:val="52"/>
          <w:szCs w:val="52"/>
          <w:vertAlign w:val="superscript"/>
        </w:rPr>
        <w:t>th</w:t>
      </w:r>
      <w:r w:rsidRPr="00B45F9C">
        <w:rPr>
          <w:rFonts w:ascii="Georgia" w:hAnsi="Georgia"/>
          <w:b/>
          <w:color w:val="7030A0"/>
          <w:sz w:val="52"/>
          <w:szCs w:val="52"/>
        </w:rPr>
        <w:t xml:space="preserve"> grade </w:t>
      </w:r>
      <w:r w:rsidR="00E42D96" w:rsidRPr="00B45F9C">
        <w:rPr>
          <w:rFonts w:ascii="Georgia" w:hAnsi="Georgia"/>
          <w:b/>
          <w:color w:val="7030A0"/>
          <w:sz w:val="52"/>
          <w:szCs w:val="52"/>
        </w:rPr>
        <w:t>–</w:t>
      </w:r>
      <w:r w:rsidRPr="00B45F9C">
        <w:rPr>
          <w:rFonts w:ascii="Georgia" w:hAnsi="Georgia"/>
          <w:b/>
          <w:color w:val="7030A0"/>
          <w:sz w:val="52"/>
          <w:szCs w:val="52"/>
        </w:rPr>
        <w:t xml:space="preserve"> </w:t>
      </w:r>
      <w:r w:rsidR="00A101E4">
        <w:rPr>
          <w:rFonts w:ascii="Georgia" w:hAnsi="Georgia"/>
          <w:b/>
          <w:color w:val="7030A0"/>
          <w:sz w:val="52"/>
          <w:szCs w:val="52"/>
        </w:rPr>
        <w:t xml:space="preserve">May </w:t>
      </w:r>
      <w:r w:rsidR="0088372C">
        <w:rPr>
          <w:rFonts w:ascii="Georgia" w:hAnsi="Georgia"/>
          <w:b/>
          <w:color w:val="7030A0"/>
          <w:sz w:val="52"/>
          <w:szCs w:val="52"/>
        </w:rPr>
        <w:t>5</w:t>
      </w:r>
      <w:r w:rsidRPr="00B45F9C">
        <w:rPr>
          <w:rFonts w:ascii="Georgia" w:hAnsi="Georgia"/>
          <w:b/>
          <w:color w:val="7030A0"/>
          <w:sz w:val="52"/>
          <w:szCs w:val="52"/>
        </w:rPr>
        <w:t>, 2016</w:t>
      </w:r>
      <w:r w:rsidR="006D155F" w:rsidRPr="006D155F">
        <w:rPr>
          <w:noProof/>
        </w:rPr>
        <w:t xml:space="preserve"> </w:t>
      </w:r>
    </w:p>
    <w:p w14:paraId="008862D5" w14:textId="57603947" w:rsidR="00815EB7" w:rsidRPr="00815EB7" w:rsidRDefault="00815EB7" w:rsidP="00C5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highlight w:val="cyan"/>
        </w:rPr>
      </w:pPr>
      <w:r w:rsidRPr="00815EB7">
        <w:rPr>
          <w:rFonts w:ascii="Georgia" w:hAnsi="Georgia"/>
          <w:b/>
          <w:sz w:val="52"/>
          <w:szCs w:val="52"/>
          <w:highlight w:val="cyan"/>
        </w:rPr>
        <w:t>***narration due Monday 5/9***</w:t>
      </w:r>
    </w:p>
    <w:p w14:paraId="7DFDB958" w14:textId="0DE92EBD" w:rsidR="005C52BF" w:rsidRDefault="00C54F87">
      <w:pPr>
        <w:rPr>
          <w:rFonts w:ascii="Bodoni MT Black" w:hAnsi="Bodoni MT Black"/>
          <w:color w:val="FF0000"/>
          <w:sz w:val="16"/>
          <w:szCs w:val="16"/>
        </w:rPr>
      </w:pPr>
      <w:r w:rsidRPr="00C54F87">
        <w:rPr>
          <w:rFonts w:ascii="Georgia" w:hAnsi="Georgia"/>
          <w:b/>
          <w:color w:val="7030A0"/>
          <w:sz w:val="52"/>
          <w:szCs w:val="52"/>
        </w:rPr>
        <w:t>Prayer song…</w:t>
      </w:r>
      <w:r w:rsidR="000671DC">
        <w:rPr>
          <w:rFonts w:ascii="Georgia" w:hAnsi="Georgia"/>
          <w:b/>
          <w:color w:val="7030A0"/>
          <w:sz w:val="52"/>
          <w:szCs w:val="52"/>
        </w:rPr>
        <w:t xml:space="preserve">and the wheel says… </w:t>
      </w:r>
      <w:hyperlink r:id="rId8" w:history="1">
        <w:r w:rsidR="00ED0219" w:rsidRPr="006D5E18">
          <w:rPr>
            <w:rStyle w:val="Hyperlink"/>
            <w:rFonts w:ascii="Bodoni MT Black" w:hAnsi="Bodoni MT Black"/>
            <w:sz w:val="16"/>
            <w:szCs w:val="16"/>
            <w:highlight w:val="magenta"/>
          </w:rPr>
          <w:t>http://wheeldecide.com/index.php?c1=Flawless&amp;c2=Greater&amp;c3=If+we+are+the+Body&amp;c4=Who+am+I&amp;c5=My+God+is+an+Awesome+God&amp;c6=Soul+on+Fire&amp;c7=Happy&amp;c8=You+Raise+me+Up&amp;c9=Ave+Maria%28Celine+Dion%29&amp;c10=Ave+Maria%28Andrea+Bocelli%29&amp;time=5</w:t>
        </w:r>
      </w:hyperlink>
      <w:r w:rsidR="00ED0219">
        <w:rPr>
          <w:rFonts w:ascii="Bodoni MT Black" w:hAnsi="Bodoni MT Black"/>
          <w:color w:val="FF0000"/>
          <w:sz w:val="16"/>
          <w:szCs w:val="16"/>
        </w:rPr>
        <w:t xml:space="preserve"> </w:t>
      </w:r>
    </w:p>
    <w:p w14:paraId="6FF63675" w14:textId="2EF5801D" w:rsidR="0088372C" w:rsidRPr="00ED0219" w:rsidRDefault="0088372C">
      <w:pPr>
        <w:rPr>
          <w:rFonts w:ascii="Bodoni MT Black" w:hAnsi="Bodoni MT Black"/>
          <w:color w:val="FF0000"/>
          <w:sz w:val="16"/>
          <w:szCs w:val="16"/>
        </w:rPr>
      </w:pPr>
      <w:r>
        <w:rPr>
          <w:rFonts w:ascii="Bodoni MT Black" w:hAnsi="Bodoni MT Black"/>
          <w:color w:val="FF0000"/>
          <w:sz w:val="16"/>
          <w:szCs w:val="16"/>
        </w:rPr>
        <w:t xml:space="preserve">GIVE Me Your Eyes </w:t>
      </w:r>
      <w:hyperlink r:id="rId9" w:history="1">
        <w:r w:rsidRPr="00F518FB">
          <w:rPr>
            <w:rStyle w:val="Hyperlink"/>
            <w:rFonts w:ascii="Bodoni MT Black" w:hAnsi="Bodoni MT Black"/>
            <w:sz w:val="16"/>
            <w:szCs w:val="16"/>
          </w:rPr>
          <w:t>https://www.youtube.com/watch?v=P5AkNqLuVgY</w:t>
        </w:r>
      </w:hyperlink>
      <w:r>
        <w:rPr>
          <w:rFonts w:ascii="Bodoni MT Black" w:hAnsi="Bodoni MT Black"/>
          <w:color w:val="FF0000"/>
          <w:sz w:val="16"/>
          <w:szCs w:val="16"/>
        </w:rPr>
        <w:t xml:space="preserve"> </w:t>
      </w:r>
    </w:p>
    <w:p w14:paraId="2BE92AC0" w14:textId="47D5198F" w:rsidR="005C38D1" w:rsidRPr="006D5E18" w:rsidRDefault="007816DD" w:rsidP="006D5E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Bodoni MT Black" w:hAnsi="Bodoni MT Black"/>
          <w:sz w:val="32"/>
          <w:szCs w:val="32"/>
        </w:rPr>
      </w:pPr>
      <w:r w:rsidRPr="006D5E18">
        <w:rPr>
          <w:rFonts w:ascii="Bodoni MT Black" w:hAnsi="Bodoni MT Black"/>
          <w:sz w:val="32"/>
          <w:szCs w:val="32"/>
        </w:rPr>
        <w:t xml:space="preserve">News:  </w:t>
      </w:r>
      <w:r w:rsidR="009B17B3" w:rsidRPr="006D5E18">
        <w:rPr>
          <w:rFonts w:ascii="Bodoni MT Black" w:hAnsi="Bodoni MT Black"/>
          <w:sz w:val="32"/>
          <w:szCs w:val="32"/>
        </w:rPr>
        <w:t>Work for 30 minutes per subject – then mark your time and move on to another subject. You may come back if you need to…</w:t>
      </w:r>
      <w:r w:rsidR="005C38D1" w:rsidRPr="006D5E18">
        <w:rPr>
          <w:rFonts w:ascii="Bodoni MT Black" w:hAnsi="Bodoni MT Black"/>
          <w:sz w:val="32"/>
          <w:szCs w:val="32"/>
        </w:rPr>
        <w:t>TIME STARTS WHEN YOU START THE FIRST PROBLEM</w:t>
      </w:r>
      <w:r w:rsidR="00A101E4">
        <w:rPr>
          <w:rFonts w:ascii="Bodoni MT Black" w:hAnsi="Bodoni MT Black"/>
          <w:sz w:val="32"/>
          <w:szCs w:val="32"/>
        </w:rPr>
        <w:t xml:space="preserve"> </w:t>
      </w:r>
      <w:r w:rsidR="005C38D1" w:rsidRPr="006D5E18">
        <w:rPr>
          <w:rFonts w:ascii="Bodoni MT Black" w:hAnsi="Bodoni MT Black"/>
          <w:sz w:val="32"/>
          <w:szCs w:val="32"/>
        </w:rPr>
        <w:t>…PENCIL TO PAPER</w:t>
      </w:r>
      <w:r w:rsidR="009B17B3" w:rsidRPr="006D5E18">
        <w:rPr>
          <w:rFonts w:ascii="Bodoni MT Black" w:hAnsi="Bodoni MT Black"/>
          <w:sz w:val="32"/>
          <w:szCs w:val="32"/>
        </w:rPr>
        <w:t>…getting ready does not count.</w:t>
      </w:r>
    </w:p>
    <w:p w14:paraId="61E880C8" w14:textId="2A4D9B7D" w:rsidR="005C38D1" w:rsidRPr="006D5E18" w:rsidRDefault="005C38D1" w:rsidP="006D5E1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Bodoni MT Black" w:hAnsi="Bodoni MT Black"/>
          <w:sz w:val="44"/>
          <w:szCs w:val="44"/>
        </w:rPr>
      </w:pPr>
      <w:r w:rsidRPr="006D5E18">
        <w:rPr>
          <w:rFonts w:ascii="Bodoni MT Black" w:hAnsi="Bodoni MT Black"/>
          <w:sz w:val="44"/>
          <w:szCs w:val="44"/>
          <w:highlight w:val="yellow"/>
        </w:rPr>
        <w:t>I RECOMMEND YOU SET A TIMER.</w:t>
      </w:r>
    </w:p>
    <w:p w14:paraId="3B297E90" w14:textId="5B074382" w:rsidR="004C00A5" w:rsidRPr="0043192F" w:rsidRDefault="004C00A5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36"/>
          <w:szCs w:val="36"/>
          <w:highlight w:val="yellow"/>
        </w:rPr>
      </w:pPr>
      <w:r w:rsidRPr="0043192F">
        <w:rPr>
          <w:rFonts w:ascii="Georgia" w:hAnsi="Georgia"/>
          <w:b/>
          <w:sz w:val="36"/>
          <w:szCs w:val="36"/>
          <w:highlight w:val="yellow"/>
        </w:rPr>
        <w:t xml:space="preserve">MATH TESTS = </w:t>
      </w:r>
      <w:r w:rsidR="00395496" w:rsidRPr="0043192F">
        <w:rPr>
          <w:rFonts w:ascii="Georgia" w:hAnsi="Georgia"/>
          <w:b/>
          <w:sz w:val="36"/>
          <w:szCs w:val="36"/>
          <w:highlight w:val="yellow"/>
        </w:rPr>
        <w:t>MONDAYS</w:t>
      </w:r>
    </w:p>
    <w:p w14:paraId="55BCB0DF" w14:textId="2C30B0F9" w:rsidR="004C00A5" w:rsidRPr="005D4380" w:rsidRDefault="004C00A5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color w:val="833C0B" w:themeColor="accent2" w:themeShade="80"/>
          <w:sz w:val="36"/>
          <w:szCs w:val="36"/>
        </w:rPr>
      </w:pPr>
      <w:r w:rsidRPr="005D4380">
        <w:rPr>
          <w:rFonts w:ascii="Georgia" w:hAnsi="Georgia"/>
          <w:b/>
          <w:color w:val="833C0B" w:themeColor="accent2" w:themeShade="80"/>
          <w:sz w:val="36"/>
          <w:szCs w:val="36"/>
          <w:highlight w:val="yellow"/>
        </w:rPr>
        <w:t xml:space="preserve">SCIENCE TESTS = </w:t>
      </w:r>
      <w:r w:rsidR="00395496" w:rsidRPr="005D4380">
        <w:rPr>
          <w:rFonts w:ascii="Georgia" w:hAnsi="Georgia"/>
          <w:b/>
          <w:color w:val="833C0B" w:themeColor="accent2" w:themeShade="80"/>
          <w:sz w:val="36"/>
          <w:szCs w:val="36"/>
          <w:highlight w:val="yellow"/>
        </w:rPr>
        <w:t>FRIDAYS</w:t>
      </w:r>
    </w:p>
    <w:p w14:paraId="590CEED6" w14:textId="2367C487" w:rsidR="004C00A5" w:rsidRPr="0043192F" w:rsidRDefault="004C00A5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36"/>
          <w:szCs w:val="36"/>
        </w:rPr>
      </w:pPr>
      <w:r w:rsidRPr="0043192F">
        <w:rPr>
          <w:rFonts w:ascii="Georgia" w:hAnsi="Georgia"/>
          <w:b/>
          <w:sz w:val="36"/>
          <w:szCs w:val="36"/>
        </w:rPr>
        <w:t xml:space="preserve">GEOGRAPHY TESTS = </w:t>
      </w:r>
      <w:r w:rsidR="00395496" w:rsidRPr="0043192F">
        <w:rPr>
          <w:rFonts w:ascii="Georgia" w:hAnsi="Georgia"/>
          <w:b/>
          <w:sz w:val="36"/>
          <w:szCs w:val="36"/>
        </w:rPr>
        <w:t>THURSDAYS</w:t>
      </w:r>
      <w:r w:rsidR="0043192F">
        <w:rPr>
          <w:rFonts w:ascii="Georgia" w:hAnsi="Georgia"/>
          <w:b/>
          <w:sz w:val="36"/>
          <w:szCs w:val="36"/>
        </w:rPr>
        <w:t xml:space="preserve"> for now…</w:t>
      </w:r>
    </w:p>
    <w:p w14:paraId="01ED12D9" w14:textId="7D562F0A" w:rsidR="00E507A9" w:rsidRDefault="004C00A5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36"/>
          <w:szCs w:val="36"/>
        </w:rPr>
      </w:pPr>
      <w:r w:rsidRPr="0043192F">
        <w:rPr>
          <w:rFonts w:ascii="Georgia" w:hAnsi="Georgia"/>
          <w:b/>
          <w:color w:val="FF0000"/>
          <w:sz w:val="36"/>
          <w:szCs w:val="36"/>
        </w:rPr>
        <w:t>EVERY WEEK</w:t>
      </w:r>
      <w:r w:rsidR="00A101E4">
        <w:rPr>
          <w:rFonts w:ascii="Georgia" w:hAnsi="Georgia"/>
          <w:b/>
          <w:color w:val="FF0000"/>
          <w:sz w:val="36"/>
          <w:szCs w:val="36"/>
        </w:rPr>
        <w:t xml:space="preserve"> … </w:t>
      </w:r>
      <w:r w:rsidRPr="0043192F">
        <w:rPr>
          <w:rFonts w:ascii="Georgia" w:hAnsi="Georgia"/>
          <w:b/>
          <w:sz w:val="36"/>
          <w:szCs w:val="36"/>
        </w:rPr>
        <w:t>NBQUIZ</w:t>
      </w:r>
      <w:r w:rsidR="008372C0" w:rsidRPr="0043192F">
        <w:rPr>
          <w:rFonts w:ascii="Georgia" w:hAnsi="Georgia"/>
          <w:b/>
          <w:sz w:val="36"/>
          <w:szCs w:val="36"/>
        </w:rPr>
        <w:t>/quiz</w:t>
      </w:r>
      <w:r w:rsidRPr="0043192F">
        <w:rPr>
          <w:rFonts w:ascii="Georgia" w:hAnsi="Georgia"/>
          <w:b/>
          <w:sz w:val="36"/>
          <w:szCs w:val="36"/>
        </w:rPr>
        <w:t xml:space="preserve"> = ANY DAY </w:t>
      </w:r>
      <w:r w:rsidRPr="0043192F">
        <w:rPr>
          <w:rFonts w:ascii="Georgia" w:hAnsi="Georgia"/>
          <w:b/>
          <w:sz w:val="36"/>
          <w:szCs w:val="36"/>
        </w:rPr>
        <w:sym w:font="Wingdings" w:char="F04A"/>
      </w:r>
    </w:p>
    <w:p w14:paraId="5EEB413D" w14:textId="714C7E3D" w:rsidR="0043192F" w:rsidRPr="0043192F" w:rsidRDefault="0043192F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doni MT Black" w:hAnsi="Bodoni MT Black"/>
          <w:b/>
          <w:color w:val="538135" w:themeColor="accent6" w:themeShade="BF"/>
          <w:sz w:val="36"/>
          <w:szCs w:val="36"/>
        </w:rPr>
      </w:pPr>
      <w:r w:rsidRPr="0043192F">
        <w:rPr>
          <w:rFonts w:ascii="Bodoni MT Black" w:hAnsi="Bodoni MT Black"/>
          <w:b/>
          <w:color w:val="538135" w:themeColor="accent6" w:themeShade="BF"/>
          <w:sz w:val="36"/>
          <w:szCs w:val="36"/>
        </w:rPr>
        <w:t>GLOGS DUE EVERY MONDAY!!</w:t>
      </w:r>
    </w:p>
    <w:p w14:paraId="1E9C6794" w14:textId="54526F2E" w:rsidR="008372C0" w:rsidRPr="0043192F" w:rsidRDefault="008372C0" w:rsidP="00431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36"/>
          <w:szCs w:val="36"/>
        </w:rPr>
      </w:pPr>
      <w:r w:rsidRPr="0043192F">
        <w:rPr>
          <w:rFonts w:ascii="Georgia" w:hAnsi="Georgia"/>
          <w:b/>
          <w:sz w:val="36"/>
          <w:szCs w:val="36"/>
        </w:rPr>
        <w:t>Tests may need to be on other days if we are not quite ready on that day.</w:t>
      </w:r>
    </w:p>
    <w:p w14:paraId="1E3AFF80" w14:textId="6347457E" w:rsidR="005736C4" w:rsidRPr="0043192F" w:rsidRDefault="00E04366" w:rsidP="00A101E4">
      <w:pPr>
        <w:jc w:val="center"/>
        <w:rPr>
          <w:rFonts w:ascii="Georgia" w:hAnsi="Georgia"/>
          <w:sz w:val="36"/>
          <w:szCs w:val="36"/>
          <w:highlight w:val="yellow"/>
        </w:rPr>
      </w:pPr>
      <w:r>
        <w:rPr>
          <w:noProof/>
        </w:rPr>
        <w:drawing>
          <wp:inline distT="0" distB="0" distL="0" distR="0" wp14:anchorId="4041CE43" wp14:editId="541551E3">
            <wp:extent cx="4908597" cy="1647217"/>
            <wp:effectExtent l="0" t="0" r="6350" b="0"/>
            <wp:docPr id="10" name="Picture 10" descr="https://www.pioneerdrama.com/Images/Title_Art/ITHINKI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ioneerdrama.com/Images/Title_Art/ITHINKICA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36" cy="16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E3BB" w14:textId="5085BF37" w:rsidR="008A30D5" w:rsidRPr="008A30D5" w:rsidRDefault="00A51024" w:rsidP="00984F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52"/>
          <w:szCs w:val="52"/>
        </w:rPr>
      </w:pPr>
      <w:r>
        <w:rPr>
          <w:rFonts w:ascii="Georgia" w:hAnsi="Georgia"/>
          <w:b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58752" behindDoc="0" locked="0" layoutInCell="1" allowOverlap="1" wp14:anchorId="348D4030" wp14:editId="058580DD">
            <wp:simplePos x="0" y="0"/>
            <wp:positionH relativeFrom="margin">
              <wp:posOffset>1507125</wp:posOffset>
            </wp:positionH>
            <wp:positionV relativeFrom="paragraph">
              <wp:posOffset>14592</wp:posOffset>
            </wp:positionV>
            <wp:extent cx="2455424" cy="1841568"/>
            <wp:effectExtent l="0" t="0" r="254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w looks hard do you want me to eat i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424" cy="184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0D5" w:rsidRPr="00A53014">
        <w:rPr>
          <w:rFonts w:ascii="Georgia" w:hAnsi="Georgia"/>
          <w:sz w:val="52"/>
          <w:szCs w:val="52"/>
          <w:highlight w:val="yellow"/>
        </w:rPr>
        <w:t>Geometry</w:t>
      </w:r>
      <w:r w:rsidR="005B759C">
        <w:rPr>
          <w:rFonts w:ascii="Georgia" w:hAnsi="Georgia"/>
          <w:sz w:val="52"/>
          <w:szCs w:val="52"/>
        </w:rPr>
        <w:t xml:space="preserve">                        </w:t>
      </w:r>
      <w:r w:rsidR="00505F1A">
        <w:rPr>
          <w:rFonts w:ascii="Georgia" w:hAnsi="Georgia"/>
          <w:sz w:val="52"/>
          <w:szCs w:val="52"/>
        </w:rPr>
        <w:t xml:space="preserve">  </w:t>
      </w:r>
      <w:r w:rsidR="005B759C">
        <w:rPr>
          <w:rFonts w:ascii="Georgia" w:hAnsi="Georgia"/>
          <w:sz w:val="52"/>
          <w:szCs w:val="52"/>
        </w:rPr>
        <w:t xml:space="preserve">            </w:t>
      </w:r>
      <w:r w:rsidR="005B759C" w:rsidRPr="005B759C">
        <w:rPr>
          <w:noProof/>
        </w:rPr>
        <w:t xml:space="preserve"> </w:t>
      </w:r>
      <w:r w:rsidR="005B759C">
        <w:rPr>
          <w:noProof/>
        </w:rPr>
        <w:drawing>
          <wp:inline distT="0" distB="0" distL="0" distR="0" wp14:anchorId="44B60BFC" wp14:editId="0B82E67E">
            <wp:extent cx="2314931" cy="2152650"/>
            <wp:effectExtent l="0" t="0" r="9525" b="0"/>
            <wp:docPr id="2" name="Picture 2" descr="http://wholesomebalance.com/uploads/Pent-to-Dodec-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holesomebalance.com/uploads/Pent-to-Dodec-c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05" cy="22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3608" w14:textId="5202CD2B" w:rsidR="00B159E4" w:rsidRDefault="00127349">
      <w:pPr>
        <w:rPr>
          <w:rFonts w:ascii="Georgia" w:hAnsi="Georgia"/>
          <w:sz w:val="52"/>
          <w:szCs w:val="52"/>
        </w:rPr>
      </w:pPr>
      <w:r>
        <w:rPr>
          <w:rFonts w:ascii="Georgia" w:hAnsi="Georgia"/>
          <w:sz w:val="52"/>
          <w:szCs w:val="52"/>
        </w:rPr>
        <w:t>===============================</w:t>
      </w:r>
    </w:p>
    <w:p w14:paraId="2CD47547" w14:textId="02B30842" w:rsidR="00DE21C7" w:rsidRDefault="00DE21C7" w:rsidP="00984FDC">
      <w:pPr>
        <w:rPr>
          <w:rFonts w:ascii="Georgia" w:hAnsi="Georgia"/>
          <w:sz w:val="52"/>
          <w:szCs w:val="52"/>
        </w:rPr>
      </w:pPr>
      <w:r>
        <w:rPr>
          <w:rFonts w:ascii="Georgia" w:hAnsi="Georgia"/>
          <w:sz w:val="52"/>
          <w:szCs w:val="52"/>
        </w:rPr>
        <w:t xml:space="preserve">Let’s </w:t>
      </w:r>
      <w:r w:rsidR="00481272">
        <w:rPr>
          <w:rFonts w:ascii="Georgia" w:hAnsi="Georgia"/>
          <w:sz w:val="52"/>
          <w:szCs w:val="52"/>
        </w:rPr>
        <w:t xml:space="preserve">grade </w:t>
      </w:r>
      <w:r w:rsidR="00481272" w:rsidRPr="00830BB6">
        <w:rPr>
          <w:rFonts w:ascii="Georgia" w:hAnsi="Georgia"/>
          <w:sz w:val="52"/>
          <w:szCs w:val="52"/>
          <w:highlight w:val="yellow"/>
        </w:rPr>
        <w:t>HW(AON)</w:t>
      </w:r>
      <w:r w:rsidR="00481272">
        <w:rPr>
          <w:rFonts w:ascii="Georgia" w:hAnsi="Georgia"/>
          <w:sz w:val="52"/>
          <w:szCs w:val="52"/>
        </w:rPr>
        <w:t xml:space="preserve"> </w:t>
      </w:r>
      <w:r>
        <w:rPr>
          <w:rFonts w:ascii="Georgia" w:hAnsi="Georgia"/>
          <w:sz w:val="52"/>
          <w:szCs w:val="52"/>
        </w:rPr>
        <w:t>then put on your GLOG!</w:t>
      </w:r>
    </w:p>
    <w:p w14:paraId="3957BB3F" w14:textId="5A25CA8E" w:rsidR="00481272" w:rsidRPr="00830BB6" w:rsidRDefault="00481272" w:rsidP="00984FDC">
      <w:pPr>
        <w:rPr>
          <w:rFonts w:ascii="Georgia" w:hAnsi="Georgia"/>
          <w:color w:val="FF0066"/>
          <w:sz w:val="52"/>
          <w:szCs w:val="52"/>
        </w:rPr>
      </w:pPr>
      <w:r w:rsidRPr="00830BB6">
        <w:rPr>
          <w:rFonts w:ascii="Georgia" w:hAnsi="Georgia"/>
          <w:color w:val="FF0066"/>
          <w:sz w:val="52"/>
          <w:szCs w:val="52"/>
        </w:rPr>
        <w:t>Any from the back of the book that are not already checked prior to class are wrong.</w:t>
      </w:r>
    </w:p>
    <w:p w14:paraId="380D9483" w14:textId="77777777" w:rsidR="00815EB7" w:rsidRDefault="001E4A98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color w:val="FF0000"/>
          <w:sz w:val="72"/>
          <w:szCs w:val="72"/>
          <w:highlight w:val="yellow"/>
        </w:rPr>
      </w:pPr>
      <w:r w:rsidRPr="00023692">
        <w:rPr>
          <w:rFonts w:ascii="Georgia" w:hAnsi="Georgia"/>
          <w:b/>
          <w:color w:val="FF0000"/>
          <w:sz w:val="72"/>
          <w:szCs w:val="72"/>
          <w:highlight w:val="yellow"/>
        </w:rPr>
        <w:t xml:space="preserve">HW WAS:  </w:t>
      </w:r>
    </w:p>
    <w:p w14:paraId="055D6085" w14:textId="6F5827C3" w:rsidR="0088372C" w:rsidRPr="0088372C" w:rsidRDefault="0088372C" w:rsidP="0088372C">
      <w:pPr>
        <w:pStyle w:val="ListParagraph"/>
        <w:numPr>
          <w:ilvl w:val="0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 w:rsidRPr="0088372C">
        <w:rPr>
          <w:rFonts w:ascii="Berlin Sans FB Demi" w:hAnsi="Berlin Sans FB Demi" w:cs="Aharoni"/>
          <w:sz w:val="72"/>
          <w:szCs w:val="72"/>
          <w:highlight w:val="cyan"/>
        </w:rPr>
        <w:t>read lesson 11.2</w:t>
      </w:r>
    </w:p>
    <w:p w14:paraId="6A4C7008" w14:textId="77777777" w:rsidR="0088372C" w:rsidRPr="0088372C" w:rsidRDefault="0088372C" w:rsidP="0088372C">
      <w:pPr>
        <w:pStyle w:val="ListParagraph"/>
        <w:numPr>
          <w:ilvl w:val="0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 w:rsidRPr="0088372C">
        <w:rPr>
          <w:rFonts w:ascii="Berlin Sans FB Demi" w:hAnsi="Berlin Sans FB Demi" w:cs="Aharoni"/>
          <w:sz w:val="72"/>
          <w:szCs w:val="72"/>
          <w:highlight w:val="cyan"/>
        </w:rPr>
        <w:t>Do the vocab (3) terms</w:t>
      </w:r>
    </w:p>
    <w:p w14:paraId="1172D912" w14:textId="77777777" w:rsidR="0088372C" w:rsidRPr="0088372C" w:rsidRDefault="0088372C" w:rsidP="0088372C">
      <w:pPr>
        <w:pStyle w:val="ListParagraph"/>
        <w:numPr>
          <w:ilvl w:val="0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 w:rsidRPr="0088372C">
        <w:rPr>
          <w:rFonts w:ascii="Berlin Sans FB Demi" w:hAnsi="Berlin Sans FB Demi" w:cs="Aharoni"/>
          <w:sz w:val="72"/>
          <w:szCs w:val="72"/>
          <w:highlight w:val="cyan"/>
        </w:rPr>
        <w:t>Term + def + draw + example!</w:t>
      </w:r>
    </w:p>
    <w:p w14:paraId="7DFE4C2C" w14:textId="77777777" w:rsidR="0088372C" w:rsidRPr="0088372C" w:rsidRDefault="0088372C" w:rsidP="0088372C">
      <w:pPr>
        <w:pStyle w:val="ListParagraph"/>
        <w:numPr>
          <w:ilvl w:val="0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 w:rsidRPr="0088372C">
        <w:rPr>
          <w:rFonts w:ascii="Berlin Sans FB Demi" w:hAnsi="Berlin Sans FB Demi" w:cs="Aharoni"/>
          <w:sz w:val="72"/>
          <w:szCs w:val="72"/>
          <w:highlight w:val="cyan"/>
        </w:rPr>
        <w:t>Do checkpoint 1,2 on pg.597</w:t>
      </w:r>
    </w:p>
    <w:p w14:paraId="6B1766B4" w14:textId="77777777" w:rsidR="0088372C" w:rsidRDefault="0088372C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</w:p>
    <w:p w14:paraId="4C8B1CB2" w14:textId="7BCBF036" w:rsidR="00815EB7" w:rsidRDefault="0088372C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Checkpoints:</w:t>
      </w:r>
    </w:p>
    <w:p w14:paraId="08D3BE6B" w14:textId="712E34EE" w:rsidR="0088372C" w:rsidRDefault="0088372C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lastRenderedPageBreak/>
        <w:t>1.</w:t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>
        <w:rPr>
          <w:rFonts w:ascii="Berlin Sans FB Demi" w:hAnsi="Berlin Sans FB Demi" w:cs="Aharoni"/>
          <w:sz w:val="72"/>
          <w:szCs w:val="72"/>
          <w:highlight w:val="cyan"/>
        </w:rPr>
        <w:tab/>
        <w:t>15 = x</w:t>
      </w:r>
    </w:p>
    <w:p w14:paraId="4660F066" w14:textId="7AC940C8" w:rsidR="0088372C" w:rsidRDefault="0088372C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2.</w:t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>
        <w:rPr>
          <w:rFonts w:ascii="Berlin Sans FB Demi" w:hAnsi="Berlin Sans FB Demi" w:cs="Aharoni"/>
          <w:sz w:val="72"/>
          <w:szCs w:val="72"/>
          <w:highlight w:val="cyan"/>
        </w:rPr>
        <w:tab/>
        <w:t>x = 3</w:t>
      </w:r>
    </w:p>
    <w:p w14:paraId="35B57418" w14:textId="389C9189" w:rsidR="00815EB7" w:rsidRDefault="00815EB7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Questions??</w:t>
      </w:r>
    </w:p>
    <w:p w14:paraId="3C703B37" w14:textId="6402C854" w:rsidR="00815EB7" w:rsidRPr="0088372C" w:rsidRDefault="0088372C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72"/>
          <w:szCs w:val="72"/>
          <w:highlight w:val="cyan"/>
        </w:rPr>
      </w:pPr>
      <w:r w:rsidRPr="0088372C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Today = 5/5/16 = lesson 11.2</w:t>
      </w:r>
    </w:p>
    <w:p w14:paraId="4AB6DB2A" w14:textId="6EC4211F" w:rsidR="0088372C" w:rsidRDefault="0088372C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Cw = do p.598 1-6 together</w:t>
      </w:r>
      <w:r w:rsidR="00EC3ABA">
        <w:rPr>
          <w:rFonts w:ascii="Berlin Sans FB Demi" w:hAnsi="Berlin Sans FB Demi" w:cs="Aharoni"/>
          <w:sz w:val="72"/>
          <w:szCs w:val="72"/>
          <w:highlight w:val="cyan"/>
        </w:rPr>
        <w:t xml:space="preserve"> √</w:t>
      </w:r>
    </w:p>
    <w:p w14:paraId="61A19C63" w14:textId="470F3D0D" w:rsidR="0088372C" w:rsidRDefault="0088372C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 xml:space="preserve">Hw = odds 7-23 all </w:t>
      </w:r>
      <w:r w:rsidRPr="00EC3ABA">
        <w:rPr>
          <w:rFonts w:ascii="Berlin Sans FB Demi" w:hAnsi="Berlin Sans FB Demi" w:cs="Aharoni"/>
          <w:color w:val="C45911" w:themeColor="accent2" w:themeShade="BF"/>
          <w:sz w:val="72"/>
          <w:szCs w:val="72"/>
          <w:highlight w:val="cyan"/>
        </w:rPr>
        <w:t>odds</w:t>
      </w:r>
    </w:p>
    <w:p w14:paraId="107DD98A" w14:textId="079AC97B" w:rsidR="0088372C" w:rsidRDefault="0088372C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Go! Cw…questions</w:t>
      </w:r>
      <w:bookmarkStart w:id="0" w:name="_GoBack"/>
      <w:bookmarkEnd w:id="0"/>
      <w:r>
        <w:rPr>
          <w:rFonts w:ascii="Berlin Sans FB Demi" w:hAnsi="Berlin Sans FB Demi" w:cs="Aharoni"/>
          <w:sz w:val="72"/>
          <w:szCs w:val="72"/>
          <w:highlight w:val="cyan"/>
        </w:rPr>
        <w:t xml:space="preserve"> you may ask!</w:t>
      </w:r>
    </w:p>
    <w:p w14:paraId="58BAAD23" w14:textId="6B0E5CE6" w:rsidR="005002D2" w:rsidRDefault="005002D2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 w:rsidRPr="005002D2">
        <w:rPr>
          <w:rFonts w:ascii="Berlin Sans FB Demi" w:hAnsi="Berlin Sans FB Demi" w:cs="Aharoni"/>
          <w:noProof/>
          <w:sz w:val="72"/>
          <w:szCs w:val="72"/>
        </w:rPr>
        <w:drawing>
          <wp:inline distT="0" distB="0" distL="0" distR="0" wp14:anchorId="77882EBC" wp14:editId="0EDC369E">
            <wp:extent cx="6858000" cy="4568334"/>
            <wp:effectExtent l="0" t="0" r="0" b="3810"/>
            <wp:docPr id="8" name="Picture 8" descr="C:\Users\ccarroll\AppData\Local\Microsoft\Windows\Temporary Internet Files\Content.Outlook\DQYZ58A4\FB_IMG_146240074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arroll\AppData\Local\Microsoft\Windows\Temporary Internet Files\Content.Outlook\DQYZ58A4\FB_IMG_14624007410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6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7FA88" w14:textId="6D049F55" w:rsidR="005002D2" w:rsidRDefault="005002D2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 w:rsidRPr="005002D2">
        <w:rPr>
          <w:rFonts w:ascii="Berlin Sans FB Demi" w:hAnsi="Berlin Sans FB Demi" w:cs="Aharoni"/>
          <w:noProof/>
          <w:sz w:val="72"/>
          <w:szCs w:val="72"/>
        </w:rPr>
        <w:drawing>
          <wp:inline distT="0" distB="0" distL="0" distR="0" wp14:anchorId="2516B82D" wp14:editId="440CEBD0">
            <wp:extent cx="6149466" cy="4082143"/>
            <wp:effectExtent l="0" t="0" r="3810" b="0"/>
            <wp:docPr id="11" name="Picture 11" descr="C:\Users\ccarroll\AppData\Local\Microsoft\Windows\Temporary Internet Files\Content.Outlook\DQYZ58A4\FB_IMG_146241821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arroll\AppData\Local\Microsoft\Windows\Temporary Internet Files\Content.Outlook\DQYZ58A4\FB_IMG_14624182123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56" cy="408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00AF9" w14:textId="4302BE56" w:rsidR="005002D2" w:rsidRDefault="005002D2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 w:rsidRPr="005002D2">
        <w:rPr>
          <w:rFonts w:ascii="Berlin Sans FB Demi" w:hAnsi="Berlin Sans FB Demi" w:cs="Aharoni"/>
          <w:noProof/>
          <w:sz w:val="72"/>
          <w:szCs w:val="72"/>
        </w:rPr>
        <w:drawing>
          <wp:inline distT="0" distB="0" distL="0" distR="0" wp14:anchorId="1D122752" wp14:editId="25037268">
            <wp:extent cx="6858000" cy="5125316"/>
            <wp:effectExtent l="0" t="0" r="0" b="0"/>
            <wp:docPr id="12" name="Picture 12" descr="C:\Users\ccarroll\AppData\Local\Microsoft\Windows\Temporary Internet Files\Content.Outlook\DQYZ58A4\FB_IMG_146241492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arroll\AppData\Local\Microsoft\Windows\Temporary Internet Files\Content.Outlook\DQYZ58A4\FB_IMG_14624149204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2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663BC" w14:textId="77777777" w:rsidR="00EC3ABA" w:rsidRDefault="00EC3ABA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Cw:</w:t>
      </w:r>
    </w:p>
    <w:p w14:paraId="4D8BCF41" w14:textId="47DCEF20" w:rsidR="0088372C" w:rsidRDefault="0088372C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1.</w:t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 w:rsidR="005002D2">
        <w:rPr>
          <w:rFonts w:ascii="Berlin Sans FB Demi" w:hAnsi="Berlin Sans FB Demi" w:cs="Aharoni"/>
          <w:sz w:val="72"/>
          <w:szCs w:val="72"/>
          <w:highlight w:val="cyan"/>
        </w:rPr>
        <w:t>tangent; point of tangency</w:t>
      </w:r>
    </w:p>
    <w:p w14:paraId="1048CE89" w14:textId="7A583F8B" w:rsidR="005002D2" w:rsidRDefault="005002D2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2.</w:t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>
        <w:rPr>
          <w:rFonts w:ascii="Berlin Sans FB Demi" w:hAnsi="Berlin Sans FB Demi" w:cs="Aharoni"/>
          <w:sz w:val="72"/>
          <w:szCs w:val="72"/>
          <w:highlight w:val="cyan"/>
        </w:rPr>
        <w:tab/>
        <w:t>m&lt;CPX = 90 degrees</w:t>
      </w:r>
    </w:p>
    <w:p w14:paraId="7AC889B8" w14:textId="69F725E0" w:rsidR="005002D2" w:rsidRPr="001C39AB" w:rsidRDefault="005002D2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72"/>
          <w:szCs w:val="72"/>
          <w:highlight w:val="cyan"/>
        </w:rPr>
      </w:pPr>
      <w:r w:rsidRPr="001C39AB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Because if a line is tangent to a circle – then it is perpendicular to the radius drawn at that point of tangency.</w:t>
      </w:r>
    </w:p>
    <w:p w14:paraId="1EEC4A9D" w14:textId="302960B1" w:rsid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3.</w:t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>
        <w:rPr>
          <w:rFonts w:ascii="Berlin Sans FB Demi" w:hAnsi="Berlin Sans FB Demi" w:cs="Aharoni"/>
          <w:sz w:val="72"/>
          <w:szCs w:val="72"/>
          <w:highlight w:val="cyan"/>
        </w:rPr>
        <w:tab/>
        <w:t>no! because</w:t>
      </w:r>
    </w:p>
    <w:p w14:paraId="19501459" w14:textId="2B17709C" w:rsid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72"/>
          <w:szCs w:val="72"/>
          <w:highlight w:val="cyan"/>
        </w:rPr>
      </w:pPr>
      <w:r w:rsidRPr="001C39AB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5^2 + 5^2 ≠ 7^2</w:t>
      </w:r>
    </w:p>
    <w:p w14:paraId="1EFB0545" w14:textId="2B1EB120" w:rsid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72"/>
          <w:szCs w:val="72"/>
          <w:highlight w:val="cyan"/>
        </w:rPr>
      </w:pPr>
      <w:r>
        <w:rPr>
          <w:rFonts w:ascii="Berlin Sans FB Demi" w:hAnsi="Berlin Sans FB Demi" w:cs="Aharoni"/>
          <w:color w:val="FF0000"/>
          <w:sz w:val="72"/>
          <w:szCs w:val="72"/>
          <w:highlight w:val="cyan"/>
        </w:rPr>
        <w:t xml:space="preserve">25 + 25 </w:t>
      </w:r>
      <w:r w:rsidRPr="001C39AB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≠</w:t>
      </w:r>
      <w:r>
        <w:rPr>
          <w:rFonts w:ascii="Berlin Sans FB Demi" w:hAnsi="Berlin Sans FB Demi" w:cs="Aharoni"/>
          <w:color w:val="FF0000"/>
          <w:sz w:val="72"/>
          <w:szCs w:val="72"/>
          <w:highlight w:val="cyan"/>
        </w:rPr>
        <w:t xml:space="preserve"> 49</w:t>
      </w:r>
    </w:p>
    <w:p w14:paraId="5C24AB69" w14:textId="77777777" w:rsidR="001C39AB" w:rsidRDefault="001C39AB" w:rsidP="001C3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72"/>
          <w:szCs w:val="72"/>
          <w:highlight w:val="cyan"/>
        </w:rPr>
      </w:pPr>
      <w:r>
        <w:rPr>
          <w:rFonts w:ascii="Berlin Sans FB Demi" w:hAnsi="Berlin Sans FB Demi" w:cs="Aharoni"/>
          <w:color w:val="FF0000"/>
          <w:sz w:val="72"/>
          <w:szCs w:val="72"/>
          <w:highlight w:val="cyan"/>
        </w:rPr>
        <w:t xml:space="preserve">50 </w:t>
      </w:r>
      <w:r w:rsidRPr="001C39AB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≠</w:t>
      </w:r>
      <w:r>
        <w:rPr>
          <w:rFonts w:ascii="Berlin Sans FB Demi" w:hAnsi="Berlin Sans FB Demi" w:cs="Aharoni"/>
          <w:color w:val="FF0000"/>
          <w:sz w:val="72"/>
          <w:szCs w:val="72"/>
          <w:highlight w:val="cyan"/>
        </w:rPr>
        <w:t xml:space="preserve"> 49 </w:t>
      </w:r>
    </w:p>
    <w:p w14:paraId="01F567E7" w14:textId="207D7D66" w:rsidR="001C39AB" w:rsidRDefault="001C39AB" w:rsidP="001C3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72"/>
          <w:szCs w:val="72"/>
          <w:highlight w:val="cyan"/>
        </w:rPr>
      </w:pPr>
      <w:r>
        <w:rPr>
          <w:rFonts w:ascii="Berlin Sans FB Demi" w:hAnsi="Berlin Sans FB Demi" w:cs="Aharoni"/>
          <w:color w:val="FF0000"/>
          <w:sz w:val="72"/>
          <w:szCs w:val="72"/>
          <w:highlight w:val="cyan"/>
        </w:rPr>
        <w:t>SAW</w:t>
      </w:r>
    </w:p>
    <w:p w14:paraId="7E44A914" w14:textId="7DC374BB" w:rsid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So triangle ABD is not a right triangle and AB is not perpendicular to BD</w:t>
      </w:r>
    </w:p>
    <w:p w14:paraId="1ADBCFE6" w14:textId="39CD95DD" w:rsid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Therefore – BD is not tangent to circle C.</w:t>
      </w:r>
    </w:p>
    <w:p w14:paraId="545B78A1" w14:textId="6CA47238" w:rsidR="00495B0F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4.</w:t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>
        <w:rPr>
          <w:rFonts w:ascii="Berlin Sans FB Demi" w:hAnsi="Berlin Sans FB Demi" w:cs="Aharoni"/>
          <w:sz w:val="72"/>
          <w:szCs w:val="72"/>
          <w:highlight w:val="cyan"/>
        </w:rPr>
        <w:tab/>
        <w:t xml:space="preserve">x = 4 </w:t>
      </w:r>
      <w:r w:rsidRPr="001C39AB">
        <w:rPr>
          <w:rFonts w:ascii="Berlin Sans FB Demi" w:hAnsi="Berlin Sans FB Demi" w:cs="Aharoni"/>
          <w:sz w:val="72"/>
          <w:szCs w:val="72"/>
          <w:highlight w:val="cyan"/>
        </w:rPr>
        <w:sym w:font="Wingdings" w:char="F0E7"/>
      </w:r>
      <w:r>
        <w:rPr>
          <w:rFonts w:ascii="Berlin Sans FB Demi" w:hAnsi="Berlin Sans FB Demi" w:cs="Aharoni"/>
          <w:sz w:val="72"/>
          <w:szCs w:val="72"/>
          <w:highlight w:val="cyan"/>
        </w:rPr>
        <w:t xml:space="preserve"> math joke +5</w:t>
      </w:r>
    </w:p>
    <w:p w14:paraId="2F45CE73" w14:textId="04EBEFDF" w:rsid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5.</w:t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>
        <w:rPr>
          <w:rFonts w:ascii="Berlin Sans FB Demi" w:hAnsi="Berlin Sans FB Demi" w:cs="Aharoni"/>
          <w:sz w:val="72"/>
          <w:szCs w:val="72"/>
          <w:highlight w:val="cyan"/>
        </w:rPr>
        <w:tab/>
        <w:t>x = 2</w:t>
      </w:r>
    </w:p>
    <w:p w14:paraId="6EE93D92" w14:textId="3A0BCBA2" w:rsid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6.</w:t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>
        <w:rPr>
          <w:rFonts w:ascii="Berlin Sans FB Demi" w:hAnsi="Berlin Sans FB Demi" w:cs="Aharoni"/>
          <w:sz w:val="72"/>
          <w:szCs w:val="72"/>
          <w:highlight w:val="cyan"/>
        </w:rPr>
        <w:tab/>
        <w:t>x = 5</w:t>
      </w:r>
    </w:p>
    <w:p w14:paraId="153C0155" w14:textId="21EB72B3" w:rsid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Questions??</w:t>
      </w:r>
    </w:p>
    <w:p w14:paraId="1BB1CB37" w14:textId="3D9ACF8E" w:rsidR="00EC3ABA" w:rsidRDefault="00EC3ABA" w:rsidP="00815EB7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</w:p>
    <w:p w14:paraId="7C454FA4" w14:textId="5A7A4A1E" w:rsid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17.</w:t>
      </w:r>
      <w:r>
        <w:rPr>
          <w:rFonts w:ascii="Berlin Sans FB Demi" w:hAnsi="Berlin Sans FB Demi" w:cs="Aharoni"/>
          <w:sz w:val="72"/>
          <w:szCs w:val="72"/>
          <w:highlight w:val="cyan"/>
        </w:rPr>
        <w:tab/>
      </w:r>
      <w:r>
        <w:rPr>
          <w:rFonts w:ascii="Berlin Sans FB Demi" w:hAnsi="Berlin Sans FB Demi" w:cs="Aharoni"/>
          <w:sz w:val="72"/>
          <w:szCs w:val="72"/>
          <w:highlight w:val="cyan"/>
        </w:rPr>
        <w:tab/>
        <w:t>radius?</w:t>
      </w:r>
    </w:p>
    <w:p w14:paraId="609BF7B2" w14:textId="354363AC" w:rsid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Given:  AB is tangent to circle C</w:t>
      </w:r>
    </w:p>
    <w:p w14:paraId="315F6F73" w14:textId="508F3B69" w:rsidR="001C39AB" w:rsidRP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72"/>
          <w:szCs w:val="72"/>
          <w:highlight w:val="cyan"/>
        </w:rPr>
      </w:pPr>
      <w:r w:rsidRPr="001C39AB">
        <w:rPr>
          <w:rFonts w:ascii="Berlin Sans FB Demi" w:hAnsi="Berlin Sans FB Demi" w:cs="Aharoni"/>
          <w:color w:val="FF0000"/>
          <w:sz w:val="72"/>
          <w:szCs w:val="72"/>
          <w:highlight w:val="cyan"/>
        </w:rPr>
        <w:t xml:space="preserve">Tangent </w:t>
      </w:r>
      <w:r w:rsidRPr="001C39AB">
        <w:rPr>
          <w:rFonts w:ascii="Berlin Sans FB Demi" w:hAnsi="Berlin Sans FB Demi" w:cs="Aharoni"/>
          <w:color w:val="FF0000"/>
          <w:sz w:val="72"/>
          <w:szCs w:val="72"/>
          <w:highlight w:val="cyan"/>
        </w:rPr>
        <w:sym w:font="Wingdings" w:char="F0E8"/>
      </w:r>
      <w:r w:rsidRPr="001C39AB">
        <w:rPr>
          <w:rFonts w:ascii="Berlin Sans FB Demi" w:hAnsi="Berlin Sans FB Demi" w:cs="Aharoni"/>
          <w:color w:val="FF0000"/>
          <w:sz w:val="72"/>
          <w:szCs w:val="72"/>
          <w:highlight w:val="cyan"/>
        </w:rPr>
        <w:t xml:space="preserve"> tan hits radius at 90</w:t>
      </w:r>
      <w:r w:rsidRPr="001C39AB">
        <w:rPr>
          <w:rFonts w:ascii="Calibri" w:hAnsi="Calibri" w:cs="Aharoni"/>
          <w:color w:val="FF0000"/>
          <w:sz w:val="72"/>
          <w:szCs w:val="72"/>
          <w:highlight w:val="cyan"/>
        </w:rPr>
        <w:t>◦</w:t>
      </w:r>
    </w:p>
    <w:p w14:paraId="5309D4C8" w14:textId="54A76B20" w:rsid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So m&lt;ABC = 90</w:t>
      </w:r>
      <w:r>
        <w:rPr>
          <w:rFonts w:ascii="Calibri" w:hAnsi="Calibri" w:cs="Aharoni"/>
          <w:sz w:val="72"/>
          <w:szCs w:val="72"/>
          <w:highlight w:val="cyan"/>
        </w:rPr>
        <w:t>◦</w:t>
      </w:r>
    </w:p>
    <w:p w14:paraId="65464A90" w14:textId="5DBD9AC6" w:rsid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So we have a right triangle</w:t>
      </w:r>
    </w:p>
    <w:p w14:paraId="58520604" w14:textId="79969E93" w:rsid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So we can use the right triangle special rules and Pythagorean Th</w:t>
      </w:r>
    </w:p>
    <w:p w14:paraId="0A40F8D4" w14:textId="42EB23EC" w:rsidR="001C39AB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…</w:t>
      </w:r>
    </w:p>
    <w:p w14:paraId="51CDF4B7" w14:textId="6CABD17F" w:rsidR="001C39AB" w:rsidRDefault="00314AE1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 xml:space="preserve">a^2 + b^2 = </w:t>
      </w:r>
      <w:r w:rsidRPr="00314AE1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c^2</w:t>
      </w:r>
    </w:p>
    <w:p w14:paraId="7DCB5143" w14:textId="5300CF7B" w:rsidR="00314AE1" w:rsidRDefault="00314AE1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x = r</w:t>
      </w:r>
    </w:p>
    <w:p w14:paraId="1FDFCA99" w14:textId="5110A4ED" w:rsidR="00314AE1" w:rsidRPr="00314AE1" w:rsidRDefault="00314AE1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72"/>
          <w:szCs w:val="72"/>
          <w:highlight w:val="cyan"/>
        </w:rPr>
      </w:pPr>
      <w:r>
        <w:rPr>
          <w:rFonts w:ascii="Berlin Sans FB Demi" w:hAnsi="Berlin Sans FB Demi" w:cs="Aharoni"/>
          <w:color w:val="FF0000"/>
          <w:sz w:val="72"/>
          <w:szCs w:val="72"/>
          <w:highlight w:val="cyan"/>
        </w:rPr>
        <w:t>y</w:t>
      </w:r>
      <w:r w:rsidRPr="00314AE1">
        <w:rPr>
          <w:rFonts w:ascii="Berlin Sans FB Demi" w:hAnsi="Berlin Sans FB Demi" w:cs="Aharoni"/>
          <w:color w:val="FF0000"/>
          <w:sz w:val="72"/>
          <w:szCs w:val="72"/>
          <w:highlight w:val="cyan"/>
        </w:rPr>
        <w:t xml:space="preserve"> = r+2 </w:t>
      </w:r>
      <w:r w:rsidRPr="00314AE1">
        <w:rPr>
          <w:rFonts w:ascii="Berlin Sans FB Demi" w:hAnsi="Berlin Sans FB Demi" w:cs="Aharoni"/>
          <w:color w:val="FF0000"/>
          <w:sz w:val="72"/>
          <w:szCs w:val="72"/>
          <w:highlight w:val="cyan"/>
        </w:rPr>
        <w:sym w:font="Wingdings" w:char="F0E7"/>
      </w:r>
      <w:r w:rsidRPr="00314AE1">
        <w:rPr>
          <w:rFonts w:ascii="Berlin Sans FB Demi" w:hAnsi="Berlin Sans FB Demi" w:cs="Aharoni"/>
          <w:color w:val="FF0000"/>
          <w:sz w:val="72"/>
          <w:szCs w:val="72"/>
          <w:highlight w:val="cyan"/>
        </w:rPr>
        <w:t xml:space="preserve"> hypotenuse</w:t>
      </w:r>
    </w:p>
    <w:p w14:paraId="3AD72D68" w14:textId="76B21EF7" w:rsidR="00314AE1" w:rsidRDefault="00314AE1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 xml:space="preserve">z = 4 </w:t>
      </w:r>
    </w:p>
    <w:p w14:paraId="50AF0BB0" w14:textId="7ACCE985" w:rsidR="00314AE1" w:rsidRDefault="00314AE1" w:rsidP="00314A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…</w:t>
      </w:r>
    </w:p>
    <w:p w14:paraId="7CA7E953" w14:textId="77777777" w:rsidR="00314AE1" w:rsidRDefault="00314AE1" w:rsidP="00314A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 xml:space="preserve">a^2 + b^2 = </w:t>
      </w:r>
      <w:r w:rsidRPr="00314AE1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c^2</w:t>
      </w:r>
    </w:p>
    <w:p w14:paraId="14179444" w14:textId="43612801" w:rsidR="00314AE1" w:rsidRDefault="00314AE1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r^2 + 4^2 = (r+2)^2</w:t>
      </w:r>
    </w:p>
    <w:p w14:paraId="53B5860F" w14:textId="437AF139" w:rsidR="00314AE1" w:rsidRDefault="00314AE1" w:rsidP="00314A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r^2 + 16 = (r</w:t>
      </w:r>
      <w:r w:rsidRPr="00314AE1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+</w:t>
      </w:r>
      <w:r>
        <w:rPr>
          <w:rFonts w:ascii="Berlin Sans FB Demi" w:hAnsi="Berlin Sans FB Demi" w:cs="Aharoni"/>
          <w:sz w:val="72"/>
          <w:szCs w:val="72"/>
          <w:highlight w:val="cyan"/>
        </w:rPr>
        <w:t>2)(r</w:t>
      </w:r>
      <w:r w:rsidRPr="00314AE1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+</w:t>
      </w:r>
      <w:r>
        <w:rPr>
          <w:rFonts w:ascii="Berlin Sans FB Demi" w:hAnsi="Berlin Sans FB Demi" w:cs="Aharoni"/>
          <w:sz w:val="72"/>
          <w:szCs w:val="72"/>
          <w:highlight w:val="cyan"/>
        </w:rPr>
        <w:t xml:space="preserve">2)  </w:t>
      </w:r>
      <w:r w:rsidRPr="00314AE1">
        <w:rPr>
          <w:rFonts w:ascii="Berlin Sans FB Demi" w:hAnsi="Berlin Sans FB Demi" w:cs="Aharoni"/>
          <w:sz w:val="72"/>
          <w:szCs w:val="72"/>
          <w:highlight w:val="cyan"/>
        </w:rPr>
        <w:sym w:font="Wingdings" w:char="F0E7"/>
      </w:r>
      <w:r>
        <w:rPr>
          <w:rFonts w:ascii="Berlin Sans FB Demi" w:hAnsi="Berlin Sans FB Demi" w:cs="Aharoni"/>
          <w:sz w:val="72"/>
          <w:szCs w:val="72"/>
          <w:highlight w:val="cyan"/>
        </w:rPr>
        <w:t xml:space="preserve"> FOIL</w:t>
      </w:r>
    </w:p>
    <w:p w14:paraId="2B47CFA6" w14:textId="721CF9F8" w:rsidR="00314AE1" w:rsidRDefault="00314AE1" w:rsidP="00314A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 xml:space="preserve">r^2 + 16 = </w:t>
      </w:r>
      <w:r w:rsidRPr="00FC4020">
        <w:rPr>
          <w:rFonts w:ascii="Berlin Sans FB Demi" w:hAnsi="Berlin Sans FB Demi" w:cs="Aharoni"/>
          <w:color w:val="C45911" w:themeColor="accent2" w:themeShade="BF"/>
          <w:sz w:val="72"/>
          <w:szCs w:val="72"/>
          <w:highlight w:val="cyan"/>
        </w:rPr>
        <w:t>r^2 + 2r + 2r + 4</w:t>
      </w:r>
    </w:p>
    <w:p w14:paraId="30394E58" w14:textId="58F93B38" w:rsidR="00314AE1" w:rsidRDefault="00314AE1" w:rsidP="00314A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yellow"/>
        </w:rPr>
      </w:pPr>
      <w:r w:rsidRPr="00314AE1">
        <w:rPr>
          <w:rFonts w:ascii="Berlin Sans FB Demi" w:hAnsi="Berlin Sans FB Demi" w:cs="Aharoni"/>
          <w:sz w:val="72"/>
          <w:szCs w:val="72"/>
          <w:highlight w:val="yellow"/>
        </w:rPr>
        <w:t xml:space="preserve">r^2 + 16 = r^2 + </w:t>
      </w:r>
      <w:r w:rsidRPr="00FC4020">
        <w:rPr>
          <w:rFonts w:ascii="Berlin Sans FB Demi" w:hAnsi="Berlin Sans FB Demi" w:cs="Aharoni"/>
          <w:color w:val="C45911" w:themeColor="accent2" w:themeShade="BF"/>
          <w:sz w:val="72"/>
          <w:szCs w:val="72"/>
          <w:highlight w:val="yellow"/>
        </w:rPr>
        <w:t>4r</w:t>
      </w:r>
      <w:r w:rsidRPr="00314AE1">
        <w:rPr>
          <w:rFonts w:ascii="Berlin Sans FB Demi" w:hAnsi="Berlin Sans FB Demi" w:cs="Aharoni"/>
          <w:sz w:val="72"/>
          <w:szCs w:val="72"/>
          <w:highlight w:val="yellow"/>
        </w:rPr>
        <w:t xml:space="preserve"> + 4</w:t>
      </w:r>
    </w:p>
    <w:p w14:paraId="23A539A3" w14:textId="62F83909" w:rsidR="00314AE1" w:rsidRDefault="00314AE1" w:rsidP="00314A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 w:rsidRPr="00314AE1">
        <w:rPr>
          <w:rFonts w:ascii="Berlin Sans FB Demi" w:hAnsi="Berlin Sans FB Demi" w:cs="Aharoni"/>
          <w:sz w:val="72"/>
          <w:szCs w:val="72"/>
          <w:highlight w:val="cyan"/>
        </w:rPr>
        <w:t>r^2</w:t>
      </w:r>
      <w:r w:rsidRPr="00314AE1">
        <w:rPr>
          <w:rFonts w:ascii="Berlin Sans FB Demi" w:hAnsi="Berlin Sans FB Demi" w:cs="Aharoni"/>
          <w:color w:val="FF0000"/>
          <w:sz w:val="72"/>
          <w:szCs w:val="72"/>
          <w:highlight w:val="cyan"/>
        </w:rPr>
        <w:t xml:space="preserve">-r^2 </w:t>
      </w:r>
      <w:r w:rsidRPr="00314AE1">
        <w:rPr>
          <w:rFonts w:ascii="Berlin Sans FB Demi" w:hAnsi="Berlin Sans FB Demi" w:cs="Aharoni"/>
          <w:sz w:val="72"/>
          <w:szCs w:val="72"/>
          <w:highlight w:val="cyan"/>
        </w:rPr>
        <w:t>+ 16 = r^2</w:t>
      </w:r>
      <w:r w:rsidRPr="00314AE1">
        <w:rPr>
          <w:rFonts w:ascii="Berlin Sans FB Demi" w:hAnsi="Berlin Sans FB Demi" w:cs="Aharoni"/>
          <w:color w:val="FF0000"/>
          <w:sz w:val="72"/>
          <w:szCs w:val="72"/>
          <w:highlight w:val="cyan"/>
        </w:rPr>
        <w:t xml:space="preserve">-r^2 </w:t>
      </w:r>
      <w:r w:rsidRPr="00314AE1">
        <w:rPr>
          <w:rFonts w:ascii="Berlin Sans FB Demi" w:hAnsi="Berlin Sans FB Demi" w:cs="Aharoni"/>
          <w:sz w:val="72"/>
          <w:szCs w:val="72"/>
          <w:highlight w:val="cyan"/>
        </w:rPr>
        <w:t>+ 4r + 4</w:t>
      </w:r>
    </w:p>
    <w:p w14:paraId="67B0EE40" w14:textId="09B1013E" w:rsidR="00314AE1" w:rsidRDefault="00314AE1" w:rsidP="00314A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16 = 4r + 4</w:t>
      </w:r>
    </w:p>
    <w:p w14:paraId="08193F67" w14:textId="1FEBC955" w:rsidR="00883F7C" w:rsidRDefault="00883F7C" w:rsidP="00883F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72"/>
          <w:szCs w:val="72"/>
          <w:highlight w:val="cyan"/>
        </w:rPr>
      </w:pPr>
      <w:r>
        <w:rPr>
          <w:rFonts w:ascii="Berlin Sans FB Demi" w:hAnsi="Berlin Sans FB Demi" w:cs="Aharoni"/>
          <w:sz w:val="72"/>
          <w:szCs w:val="72"/>
          <w:highlight w:val="cyan"/>
        </w:rPr>
        <w:t>16</w:t>
      </w:r>
      <w:r w:rsidRPr="00883F7C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-4</w:t>
      </w:r>
      <w:r>
        <w:rPr>
          <w:rFonts w:ascii="Berlin Sans FB Demi" w:hAnsi="Berlin Sans FB Demi" w:cs="Aharoni"/>
          <w:sz w:val="72"/>
          <w:szCs w:val="72"/>
          <w:highlight w:val="cyan"/>
        </w:rPr>
        <w:t xml:space="preserve"> = 4r + 4</w:t>
      </w:r>
      <w:r w:rsidRPr="00883F7C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-4</w:t>
      </w:r>
    </w:p>
    <w:p w14:paraId="339794D3" w14:textId="6ACE9A66" w:rsidR="00883F7C" w:rsidRDefault="00883F7C" w:rsidP="00883F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 w:rsidRPr="00883F7C">
        <w:rPr>
          <w:rFonts w:ascii="Berlin Sans FB Demi" w:hAnsi="Berlin Sans FB Demi" w:cs="Aharoni"/>
          <w:sz w:val="72"/>
          <w:szCs w:val="72"/>
          <w:highlight w:val="cyan"/>
        </w:rPr>
        <w:t xml:space="preserve">12 = </w:t>
      </w:r>
      <w:r w:rsidRPr="00FC4020">
        <w:rPr>
          <w:rFonts w:ascii="Berlin Sans FB Demi" w:hAnsi="Berlin Sans FB Demi" w:cs="Aharoni"/>
          <w:color w:val="C45911" w:themeColor="accent2" w:themeShade="BF"/>
          <w:sz w:val="72"/>
          <w:szCs w:val="72"/>
          <w:highlight w:val="cyan"/>
        </w:rPr>
        <w:t>4</w:t>
      </w:r>
      <w:r w:rsidRPr="00883F7C">
        <w:rPr>
          <w:rFonts w:ascii="Berlin Sans FB Demi" w:hAnsi="Berlin Sans FB Demi" w:cs="Aharoni"/>
          <w:sz w:val="72"/>
          <w:szCs w:val="72"/>
          <w:highlight w:val="cyan"/>
        </w:rPr>
        <w:t>r</w:t>
      </w:r>
    </w:p>
    <w:p w14:paraId="2F49AF28" w14:textId="1E82DA5D" w:rsidR="00883F7C" w:rsidRDefault="00883F7C" w:rsidP="00883F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72"/>
          <w:szCs w:val="72"/>
          <w:highlight w:val="cyan"/>
        </w:rPr>
      </w:pPr>
      <w:r w:rsidRPr="00883F7C">
        <w:rPr>
          <w:rFonts w:ascii="Berlin Sans FB Demi" w:hAnsi="Berlin Sans FB Demi" w:cs="Aharoni"/>
          <w:sz w:val="72"/>
          <w:szCs w:val="72"/>
          <w:highlight w:val="cyan"/>
        </w:rPr>
        <w:t>12</w:t>
      </w:r>
      <w:r w:rsidRPr="00883F7C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/4</w:t>
      </w:r>
      <w:r w:rsidRPr="00883F7C">
        <w:rPr>
          <w:rFonts w:ascii="Berlin Sans FB Demi" w:hAnsi="Berlin Sans FB Demi" w:cs="Aharoni"/>
          <w:sz w:val="72"/>
          <w:szCs w:val="72"/>
          <w:highlight w:val="cyan"/>
        </w:rPr>
        <w:t xml:space="preserve"> = 4r</w:t>
      </w:r>
      <w:r w:rsidRPr="00883F7C">
        <w:rPr>
          <w:rFonts w:ascii="Berlin Sans FB Demi" w:hAnsi="Berlin Sans FB Demi" w:cs="Aharoni"/>
          <w:color w:val="FF0000"/>
          <w:sz w:val="72"/>
          <w:szCs w:val="72"/>
          <w:highlight w:val="cyan"/>
        </w:rPr>
        <w:t>/4</w:t>
      </w:r>
    </w:p>
    <w:p w14:paraId="61F753B2" w14:textId="29DE6B19" w:rsidR="00883F7C" w:rsidRPr="00883F7C" w:rsidRDefault="00883F7C" w:rsidP="00883F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</w:rPr>
      </w:pPr>
      <w:r w:rsidRPr="00883F7C">
        <w:rPr>
          <w:rFonts w:ascii="Berlin Sans FB Demi" w:hAnsi="Berlin Sans FB Demi" w:cs="Aharoni"/>
          <w:sz w:val="72"/>
          <w:szCs w:val="72"/>
          <w:highlight w:val="green"/>
        </w:rPr>
        <w:t>3 = r</w:t>
      </w:r>
      <w:r>
        <w:rPr>
          <w:rFonts w:ascii="Berlin Sans FB Demi" w:hAnsi="Berlin Sans FB Demi" w:cs="Aharoni"/>
          <w:sz w:val="72"/>
          <w:szCs w:val="72"/>
        </w:rPr>
        <w:t xml:space="preserve"> …………………. </w:t>
      </w:r>
      <w:r w:rsidRPr="00883F7C">
        <w:rPr>
          <w:rFonts w:ascii="Berlin Sans FB Demi" w:hAnsi="Berlin Sans FB Demi" w:cs="Aharoni"/>
          <w:sz w:val="72"/>
          <w:szCs w:val="72"/>
        </w:rPr>
        <w:sym w:font="Wingdings" w:char="F04A"/>
      </w:r>
    </w:p>
    <w:p w14:paraId="50603EF3" w14:textId="41DCB723" w:rsidR="00314AE1" w:rsidRDefault="00FC4020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4B6A95CD" wp14:editId="53BE3D73">
            <wp:extent cx="3747407" cy="4684259"/>
            <wp:effectExtent l="0" t="0" r="5715" b="2540"/>
            <wp:docPr id="15" name="Picture 15" descr="https://s-media-cache-ak0.pinimg.com/736x/59/76/59/597659b0de1457203572544981c0f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-media-cache-ak0.pinimg.com/736x/59/76/59/597659b0de1457203572544981c0fc6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56" cy="46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C3A9" w14:textId="77777777" w:rsidR="001C39AB" w:rsidRPr="00815EB7" w:rsidRDefault="001C39AB" w:rsidP="00815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72"/>
          <w:szCs w:val="72"/>
          <w:highlight w:val="cyan"/>
        </w:rPr>
      </w:pPr>
    </w:p>
    <w:p w14:paraId="31704C0B" w14:textId="3EA3D0B8" w:rsidR="008F2A15" w:rsidRPr="008F2A15" w:rsidRDefault="008F2A15" w:rsidP="008078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cyan"/>
        </w:rPr>
      </w:pPr>
      <w:r w:rsidRPr="008F2A15">
        <w:rPr>
          <w:rFonts w:ascii="Berlin Sans FB Demi" w:hAnsi="Berlin Sans FB Demi" w:cs="Aharoni"/>
          <w:sz w:val="56"/>
          <w:szCs w:val="56"/>
          <w:highlight w:val="cyan"/>
        </w:rPr>
        <w:t>Sess = show every single step = sess</w:t>
      </w:r>
    </w:p>
    <w:p w14:paraId="78B780D9" w14:textId="77B6BBA5" w:rsidR="000A46A6" w:rsidRDefault="000A46A6" w:rsidP="000A46A6">
      <w:pPr>
        <w:pBdr>
          <w:top w:val="single" w:sz="4" w:space="1" w:color="auto"/>
          <w:left w:val="single" w:sz="4" w:space="4" w:color="auto"/>
          <w:bottom w:val="double" w:sz="6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yellow"/>
        </w:rPr>
      </w:pPr>
      <w:r>
        <w:rPr>
          <w:rFonts w:ascii="Berlin Sans FB Demi" w:hAnsi="Berlin Sans FB Demi" w:cs="Aharoni"/>
          <w:sz w:val="56"/>
          <w:szCs w:val="56"/>
          <w:highlight w:val="yellow"/>
        </w:rPr>
        <w:t>Let’s grade – two separate grades:</w:t>
      </w:r>
      <w:r w:rsidR="00883F7C">
        <w:rPr>
          <w:rFonts w:ascii="Berlin Sans FB Demi" w:hAnsi="Berlin Sans FB Demi" w:cs="Aharoni"/>
          <w:sz w:val="56"/>
          <w:szCs w:val="56"/>
          <w:highlight w:val="yellow"/>
        </w:rPr>
        <w:t xml:space="preserve"> cw/hw</w:t>
      </w:r>
    </w:p>
    <w:p w14:paraId="14C5F739" w14:textId="7120291B" w:rsidR="001402A1" w:rsidRPr="00FD62C5" w:rsidRDefault="001402A1" w:rsidP="00E26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doni MT Black" w:hAnsi="Bodoni MT Black"/>
          <w:sz w:val="44"/>
          <w:szCs w:val="44"/>
        </w:rPr>
      </w:pPr>
      <w:r w:rsidRPr="00FD62C5">
        <w:rPr>
          <w:rFonts w:ascii="Bodoni MT Black" w:hAnsi="Bodoni MT Black"/>
          <w:sz w:val="44"/>
          <w:szCs w:val="44"/>
          <w:highlight w:val="green"/>
        </w:rPr>
        <w:t xml:space="preserve">REMEMBER – GLOGS </w:t>
      </w:r>
      <w:r w:rsidR="00DD1AD5" w:rsidRPr="00FD62C5">
        <w:rPr>
          <w:rFonts w:ascii="Bodoni MT Black" w:hAnsi="Bodoni MT Black"/>
          <w:sz w:val="44"/>
          <w:szCs w:val="44"/>
          <w:highlight w:val="green"/>
        </w:rPr>
        <w:t xml:space="preserve">– </w:t>
      </w:r>
      <w:r w:rsidRPr="00FD62C5">
        <w:rPr>
          <w:rFonts w:ascii="Bodoni MT Black" w:hAnsi="Bodoni MT Black"/>
          <w:sz w:val="44"/>
          <w:szCs w:val="44"/>
          <w:highlight w:val="green"/>
        </w:rPr>
        <w:t xml:space="preserve">DUE </w:t>
      </w:r>
      <w:r w:rsidR="00FA244F" w:rsidRPr="00FD62C5">
        <w:rPr>
          <w:rFonts w:ascii="Bodoni MT Black" w:hAnsi="Bodoni MT Black"/>
          <w:sz w:val="44"/>
          <w:szCs w:val="44"/>
          <w:highlight w:val="green"/>
        </w:rPr>
        <w:t>M</w:t>
      </w:r>
      <w:r w:rsidRPr="00FD62C5">
        <w:rPr>
          <w:rFonts w:ascii="Bodoni MT Black" w:hAnsi="Bodoni MT Black"/>
          <w:sz w:val="44"/>
          <w:szCs w:val="44"/>
          <w:highlight w:val="green"/>
        </w:rPr>
        <w:t>onday</w:t>
      </w:r>
      <w:r w:rsidR="005D4380" w:rsidRPr="00FD62C5">
        <w:rPr>
          <w:rFonts w:ascii="Bodoni MT Black" w:hAnsi="Bodoni MT Black"/>
          <w:sz w:val="44"/>
          <w:szCs w:val="44"/>
          <w:highlight w:val="green"/>
        </w:rPr>
        <w:t>…else=0</w:t>
      </w:r>
    </w:p>
    <w:p w14:paraId="1573E15E" w14:textId="35972E37" w:rsidR="007E50B0" w:rsidRDefault="007E50B0" w:rsidP="00732040">
      <w:pPr>
        <w:pBdr>
          <w:bottom w:val="double" w:sz="6" w:space="1" w:color="auto"/>
        </w:pBdr>
        <w:rPr>
          <w:rFonts w:ascii="Berlin Sans FB Demi" w:hAnsi="Berlin Sans FB Demi" w:cs="Aharoni"/>
          <w:color w:val="FF0000"/>
          <w:sz w:val="56"/>
          <w:szCs w:val="56"/>
        </w:rPr>
      </w:pPr>
      <w:r w:rsidRPr="009960E7">
        <w:rPr>
          <w:rFonts w:ascii="Berlin Sans FB Demi" w:hAnsi="Berlin Sans FB Demi" w:cs="Aharoni"/>
          <w:color w:val="FF0000"/>
          <w:sz w:val="56"/>
          <w:szCs w:val="56"/>
        </w:rPr>
        <w:t>REMEMBER TO MARK EVERY 30 MIN.</w:t>
      </w:r>
    </w:p>
    <w:p w14:paraId="59432E89" w14:textId="278F1234" w:rsidR="000671DC" w:rsidRDefault="000671DC" w:rsidP="0006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color w:val="FF0000"/>
          <w:sz w:val="56"/>
          <w:szCs w:val="56"/>
          <w:highlight w:val="yellow"/>
        </w:rPr>
      </w:pPr>
      <w:r>
        <w:rPr>
          <w:noProof/>
        </w:rPr>
        <w:drawing>
          <wp:inline distT="0" distB="0" distL="0" distR="0" wp14:anchorId="1649EDDE" wp14:editId="380B94FD">
            <wp:extent cx="6846057" cy="1371600"/>
            <wp:effectExtent l="0" t="0" r="0" b="0"/>
            <wp:docPr id="24" name="Picture 24" descr="https://richmondinternationalschoolblog.files.wordpress.com/2014/11/homewo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ichmondinternationalschoolblog.files.wordpress.com/2014/11/homework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690" cy="139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60EF0" w14:textId="3DA28D69" w:rsidR="002C2C5F" w:rsidRPr="002C2C5F" w:rsidRDefault="00A66AB1" w:rsidP="0006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erlin Sans FB Demi" w:hAnsi="Berlin Sans FB Demi" w:cs="Aharoni"/>
          <w:sz w:val="56"/>
          <w:szCs w:val="56"/>
          <w:highlight w:val="yellow"/>
        </w:rPr>
      </w:pPr>
      <w:r>
        <w:rPr>
          <w:noProof/>
        </w:rPr>
        <w:drawing>
          <wp:inline distT="0" distB="0" distL="0" distR="0" wp14:anchorId="2017C76B" wp14:editId="4B4A1848">
            <wp:extent cx="4384040" cy="3469640"/>
            <wp:effectExtent l="0" t="0" r="0" b="0"/>
            <wp:docPr id="4" name="Picture 4" descr="http://circlebasicsfhs.wikispaces.com/file/view/radius,_diameter,_chord,_secant,_tangent.png/326565534/460x364/radius,_diameter,_chord,_secant,_tang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rclebasicsfhs.wikispaces.com/file/view/radius,_diameter,_chord,_secant,_tangent.png/326565534/460x364/radius,_diameter,_chord,_secant,_tangen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44256" w14:textId="000DDC21" w:rsidR="007944D3" w:rsidRDefault="00CB0E59" w:rsidP="00AE30E8">
      <w:pPr>
        <w:rPr>
          <w:rFonts w:ascii="Berlin Sans FB Demi" w:hAnsi="Berlin Sans FB Demi" w:cs="Aharoni"/>
          <w:color w:val="7030A0"/>
          <w:sz w:val="56"/>
          <w:szCs w:val="56"/>
          <w:highlight w:val="yellow"/>
        </w:rPr>
      </w:pPr>
      <w:r w:rsidRPr="00B255E0">
        <w:rPr>
          <w:rFonts w:ascii="Berlin Sans FB Demi" w:hAnsi="Berlin Sans FB Demi" w:cs="Aharoni"/>
          <w:color w:val="7030A0"/>
          <w:sz w:val="56"/>
          <w:szCs w:val="56"/>
          <w:highlight w:val="yellow"/>
        </w:rPr>
        <w:t xml:space="preserve">Remember </w:t>
      </w:r>
      <w:r w:rsidR="007944D3">
        <w:rPr>
          <w:rFonts w:ascii="Berlin Sans FB Demi" w:hAnsi="Berlin Sans FB Demi" w:cs="Aharoni"/>
          <w:color w:val="7030A0"/>
          <w:sz w:val="56"/>
          <w:szCs w:val="56"/>
          <w:highlight w:val="yellow"/>
        </w:rPr>
        <w:t xml:space="preserve">– FOR ALL CLASSES – </w:t>
      </w:r>
    </w:p>
    <w:p w14:paraId="1BAA7D25" w14:textId="17C18DE0" w:rsidR="00CB0E59" w:rsidRPr="00B255E0" w:rsidRDefault="00CB0E59" w:rsidP="00732040">
      <w:pPr>
        <w:rPr>
          <w:rFonts w:ascii="Berlin Sans FB Demi" w:hAnsi="Berlin Sans FB Demi" w:cs="Aharoni"/>
          <w:color w:val="7030A0"/>
          <w:sz w:val="56"/>
          <w:szCs w:val="56"/>
        </w:rPr>
      </w:pPr>
      <w:r w:rsidRPr="00B255E0">
        <w:rPr>
          <w:rFonts w:ascii="Berlin Sans FB Demi" w:hAnsi="Berlin Sans FB Demi" w:cs="Aharoni"/>
          <w:color w:val="7030A0"/>
          <w:sz w:val="56"/>
          <w:szCs w:val="56"/>
          <w:highlight w:val="yellow"/>
        </w:rPr>
        <w:t>to note every 30 minutes!!!</w:t>
      </w:r>
    </w:p>
    <w:p w14:paraId="00AD38C5" w14:textId="60E4EC8F" w:rsidR="00413B90" w:rsidRDefault="00CB0E59" w:rsidP="00920122">
      <w:pPr>
        <w:rPr>
          <w:rFonts w:ascii="Berlin Sans FB Demi" w:hAnsi="Berlin Sans FB Demi" w:cs="Aharoni"/>
          <w:sz w:val="56"/>
          <w:szCs w:val="56"/>
        </w:rPr>
      </w:pPr>
      <w:r>
        <w:rPr>
          <w:rFonts w:ascii="Berlin Sans FB Demi" w:hAnsi="Berlin Sans FB Demi" w:cs="Aharoni"/>
          <w:sz w:val="56"/>
          <w:szCs w:val="56"/>
        </w:rPr>
        <w:t>option 1 = do 30 min on each class hw - start with math - then you must move on to another class…then come back if you need to…</w:t>
      </w:r>
      <w:r w:rsidR="00413B90">
        <w:rPr>
          <w:rFonts w:ascii="Berlin Sans FB Demi" w:hAnsi="Berlin Sans FB Demi" w:cs="Aharoni"/>
          <w:sz w:val="56"/>
          <w:szCs w:val="56"/>
        </w:rPr>
        <w:t>option 2 = there is no option 2!</w:t>
      </w:r>
    </w:p>
    <w:p w14:paraId="318428AF" w14:textId="77777777" w:rsidR="000F77D3" w:rsidRDefault="000F77D3">
      <w:pPr>
        <w:rPr>
          <w:rFonts w:ascii="Bodoni MT Black" w:hAnsi="Bodoni MT Black"/>
          <w:sz w:val="44"/>
          <w:szCs w:val="44"/>
          <w:highlight w:val="yellow"/>
        </w:rPr>
      </w:pPr>
      <w:r>
        <w:rPr>
          <w:rFonts w:ascii="Bodoni MT Black" w:hAnsi="Bodoni MT Black"/>
          <w:sz w:val="44"/>
          <w:szCs w:val="44"/>
          <w:highlight w:val="yellow"/>
        </w:rPr>
        <w:br w:type="page"/>
      </w:r>
    </w:p>
    <w:p w14:paraId="35A49001" w14:textId="3147FB65" w:rsidR="00FB77E2" w:rsidRPr="00FB77E2" w:rsidRDefault="005A1708" w:rsidP="00073F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sz w:val="56"/>
          <w:szCs w:val="56"/>
        </w:rPr>
      </w:pPr>
      <w:r w:rsidRPr="00C16BFA">
        <w:rPr>
          <w:rFonts w:ascii="Bodoni MT Black" w:hAnsi="Bodoni MT Black"/>
          <w:sz w:val="44"/>
          <w:szCs w:val="44"/>
          <w:highlight w:val="yellow"/>
        </w:rPr>
        <w:t>Geography</w:t>
      </w:r>
      <w:r w:rsidR="005B759C">
        <w:rPr>
          <w:rFonts w:ascii="Georgia" w:hAnsi="Georgia"/>
          <w:sz w:val="56"/>
          <w:szCs w:val="56"/>
          <w:highlight w:val="yellow"/>
        </w:rPr>
        <w:t xml:space="preserve">         </w:t>
      </w:r>
      <w:r w:rsidR="004E2ABA">
        <w:rPr>
          <w:noProof/>
        </w:rPr>
        <w:t xml:space="preserve"> </w:t>
      </w:r>
      <w:r w:rsidR="008A325F">
        <w:rPr>
          <w:noProof/>
        </w:rPr>
        <w:drawing>
          <wp:inline distT="0" distB="0" distL="0" distR="0" wp14:anchorId="4FC71910" wp14:editId="1BA5738C">
            <wp:extent cx="6856618" cy="4996543"/>
            <wp:effectExtent l="0" t="0" r="1905" b="0"/>
            <wp:docPr id="13" name="Picture 13" descr="http://www.jamesborrell.com/wp-content/uploads/2014/10/world-maps-informational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amesborrell.com/wp-content/uploads/2014/10/world-maps-informational-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617" cy="500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2FA9" w14:textId="29513252" w:rsidR="0008716C" w:rsidRPr="00732916" w:rsidRDefault="0008716C" w:rsidP="00FB77E2">
      <w:pPr>
        <w:rPr>
          <w:rFonts w:ascii="Goudy Stout" w:hAnsi="Goudy Stout"/>
          <w:sz w:val="56"/>
          <w:szCs w:val="56"/>
          <w:u w:val="single"/>
        </w:rPr>
      </w:pPr>
      <w:r w:rsidRPr="00732916">
        <w:rPr>
          <w:rFonts w:ascii="Goudy Stout" w:hAnsi="Goudy Stout"/>
          <w:sz w:val="56"/>
          <w:szCs w:val="56"/>
          <w:highlight w:val="yellow"/>
          <w:u w:val="single"/>
        </w:rPr>
        <w:t>WHERE AM I?</w:t>
      </w:r>
    </w:p>
    <w:p w14:paraId="30C8FAFB" w14:textId="42F1A369" w:rsidR="0008716C" w:rsidRDefault="00751C63" w:rsidP="00FB77E2">
      <w:pPr>
        <w:rPr>
          <w:rFonts w:ascii="Georgia" w:hAnsi="Georgia"/>
          <w:sz w:val="56"/>
          <w:szCs w:val="56"/>
        </w:rPr>
      </w:pPr>
      <w:hyperlink r:id="rId20" w:history="1">
        <w:r w:rsidR="0008716C" w:rsidRPr="008336BE">
          <w:rPr>
            <w:rStyle w:val="Hyperlink"/>
            <w:rFonts w:ascii="Georgia" w:hAnsi="Georgia"/>
            <w:sz w:val="56"/>
            <w:szCs w:val="56"/>
          </w:rPr>
          <w:t>https://geoguessr.com/world/play</w:t>
        </w:r>
      </w:hyperlink>
      <w:r w:rsidR="0008716C">
        <w:rPr>
          <w:rFonts w:ascii="Georgia" w:hAnsi="Georgia"/>
          <w:sz w:val="56"/>
          <w:szCs w:val="56"/>
        </w:rPr>
        <w:t xml:space="preserve"> </w:t>
      </w:r>
    </w:p>
    <w:p w14:paraId="66BCD66C" w14:textId="04EC8D51" w:rsidR="009733BB" w:rsidRDefault="009733BB" w:rsidP="00FB77E2">
      <w:pPr>
        <w:pBdr>
          <w:bottom w:val="double" w:sz="6" w:space="1" w:color="auto"/>
        </w:pBdr>
        <w:rPr>
          <w:rFonts w:ascii="Georgia" w:hAnsi="Georgia"/>
          <w:sz w:val="32"/>
          <w:szCs w:val="32"/>
        </w:rPr>
      </w:pPr>
      <w:r>
        <w:rPr>
          <w:noProof/>
        </w:rPr>
        <w:drawing>
          <wp:inline distT="0" distB="0" distL="0" distR="0" wp14:anchorId="01F61214" wp14:editId="1A6DD571">
            <wp:extent cx="6524625" cy="20075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7973" cy="200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6D8D" w14:textId="4FB7FC04" w:rsidR="000F77D3" w:rsidRPr="00177282" w:rsidRDefault="000F77D3" w:rsidP="00FB77E2">
      <w:pPr>
        <w:pBdr>
          <w:bottom w:val="double" w:sz="6" w:space="1" w:color="auto"/>
        </w:pBd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4/29/16 = 9521</w:t>
      </w:r>
    </w:p>
    <w:p w14:paraId="5EB09FBB" w14:textId="3C2DCF8F" w:rsidR="000671DC" w:rsidRPr="005A0B9E" w:rsidRDefault="00D66F9C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highlight w:val="cyan"/>
          <w:u w:val="single"/>
        </w:rPr>
      </w:pPr>
      <w:r w:rsidRPr="0018642D">
        <w:rPr>
          <w:rFonts w:ascii="Georgia" w:hAnsi="Georgia"/>
          <w:b/>
          <w:sz w:val="56"/>
          <w:szCs w:val="56"/>
          <w:highlight w:val="yellow"/>
          <w:u w:val="single"/>
        </w:rPr>
        <w:t>YOUR HW WAS:</w:t>
      </w:r>
      <w:r w:rsidR="0018642D">
        <w:rPr>
          <w:rFonts w:ascii="Georgia" w:hAnsi="Georgia"/>
          <w:b/>
          <w:sz w:val="56"/>
          <w:szCs w:val="56"/>
          <w:u w:val="single"/>
        </w:rPr>
        <w:t xml:space="preserve">  </w:t>
      </w:r>
      <w:r w:rsidR="000671DC" w:rsidRPr="005A0B9E">
        <w:rPr>
          <w:rFonts w:ascii="Georgia" w:hAnsi="Georgia"/>
          <w:b/>
          <w:sz w:val="52"/>
          <w:szCs w:val="52"/>
          <w:highlight w:val="cyan"/>
          <w:u w:val="single"/>
        </w:rPr>
        <w:t xml:space="preserve">travel journal </w:t>
      </w:r>
      <w:r w:rsidR="005A0B9E" w:rsidRPr="005A0B9E">
        <w:rPr>
          <w:rFonts w:ascii="Georgia" w:hAnsi="Georgia"/>
          <w:b/>
          <w:sz w:val="52"/>
          <w:szCs w:val="52"/>
          <w:highlight w:val="cyan"/>
          <w:u w:val="single"/>
        </w:rPr>
        <w:t xml:space="preserve">– </w:t>
      </w:r>
    </w:p>
    <w:p w14:paraId="6802E255" w14:textId="2E24F3BB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 xml:space="preserve">your are going to plan and then write about a tour of Asia for you and </w:t>
      </w:r>
      <w:r w:rsidR="007336BF" w:rsidRPr="005C0CCE">
        <w:rPr>
          <w:rFonts w:ascii="Georgia" w:hAnsi="Georgia"/>
          <w:b/>
          <w:sz w:val="52"/>
          <w:szCs w:val="52"/>
          <w:u w:val="single"/>
        </w:rPr>
        <w:t xml:space="preserve">3 </w:t>
      </w:r>
      <w:r w:rsidRPr="005C0CCE">
        <w:rPr>
          <w:rFonts w:ascii="Georgia" w:hAnsi="Georgia"/>
          <w:b/>
          <w:sz w:val="52"/>
          <w:szCs w:val="52"/>
          <w:u w:val="single"/>
        </w:rPr>
        <w:t xml:space="preserve"> </w:t>
      </w:r>
      <w:r w:rsidR="007336BF" w:rsidRPr="005C0CCE">
        <w:rPr>
          <w:rFonts w:ascii="Georgia" w:hAnsi="Georgia"/>
          <w:b/>
          <w:sz w:val="52"/>
          <w:szCs w:val="52"/>
          <w:u w:val="single"/>
        </w:rPr>
        <w:t>friends</w:t>
      </w:r>
      <w:r w:rsidRPr="005C0CCE">
        <w:rPr>
          <w:rFonts w:ascii="Georgia" w:hAnsi="Georgia"/>
          <w:b/>
          <w:sz w:val="52"/>
          <w:szCs w:val="52"/>
          <w:u w:val="single"/>
        </w:rPr>
        <w:t>…starting place…cities you will visit…sites you will tour in each city…and more</w:t>
      </w:r>
      <w:r w:rsidR="00522B13" w:rsidRPr="005C0CCE">
        <w:rPr>
          <w:rFonts w:ascii="Georgia" w:hAnsi="Georgia"/>
          <w:b/>
          <w:sz w:val="52"/>
          <w:szCs w:val="52"/>
          <w:u w:val="single"/>
        </w:rPr>
        <w:t xml:space="preserve"> - </w:t>
      </w:r>
      <w:r w:rsidRPr="005C0CCE">
        <w:rPr>
          <w:rFonts w:ascii="Georgia" w:hAnsi="Georgia"/>
          <w:b/>
          <w:sz w:val="52"/>
          <w:szCs w:val="52"/>
          <w:u w:val="single"/>
        </w:rPr>
        <w:t>today</w:t>
      </w:r>
    </w:p>
    <w:p w14:paraId="2E24F759" w14:textId="16A54E19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rough out your travel map…</w:t>
      </w:r>
    </w:p>
    <w:p w14:paraId="5EB1D345" w14:textId="7782BE83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look at a map of Asia</w:t>
      </w:r>
    </w:p>
    <w:p w14:paraId="6702F520" w14:textId="5EC61E98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color w:val="FF0000"/>
          <w:sz w:val="52"/>
          <w:szCs w:val="52"/>
          <w:u w:val="single"/>
        </w:rPr>
      </w:pPr>
      <w:r w:rsidRPr="005C0CCE">
        <w:rPr>
          <w:rFonts w:ascii="Georgia" w:hAnsi="Georgia"/>
          <w:b/>
          <w:color w:val="FF0000"/>
          <w:sz w:val="52"/>
          <w:szCs w:val="52"/>
          <w:u w:val="single"/>
        </w:rPr>
        <w:t xml:space="preserve">cover </w:t>
      </w:r>
      <w:r w:rsidR="003879D9" w:rsidRPr="005C0CCE">
        <w:rPr>
          <w:rFonts w:ascii="Georgia" w:hAnsi="Georgia"/>
          <w:b/>
          <w:color w:val="FF0000"/>
          <w:sz w:val="52"/>
          <w:szCs w:val="52"/>
          <w:u w:val="single"/>
        </w:rPr>
        <w:t>10 countries…</w:t>
      </w:r>
    </w:p>
    <w:p w14:paraId="38FB892A" w14:textId="489AF945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only one city per country is required…</w:t>
      </w:r>
    </w:p>
    <w:p w14:paraId="24C9D4D2" w14:textId="49EB67D8" w:rsidR="005A0B9E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 xml:space="preserve">4/20 = plot your trip! </w:t>
      </w:r>
      <w:r w:rsidRPr="005C0CCE">
        <w:rPr>
          <w:rFonts w:ascii="Georgia" w:hAnsi="Georgia"/>
          <w:b/>
          <w:sz w:val="52"/>
          <w:szCs w:val="52"/>
          <w:highlight w:val="yellow"/>
          <w:u w:val="single"/>
        </w:rPr>
        <w:t>Name each city</w:t>
      </w:r>
      <w:r w:rsidRPr="005C0CCE">
        <w:rPr>
          <w:rFonts w:ascii="Georgia" w:hAnsi="Georgia"/>
          <w:b/>
          <w:sz w:val="52"/>
          <w:szCs w:val="52"/>
          <w:u w:val="single"/>
        </w:rPr>
        <w:t xml:space="preserve"> in each country that you want to visit…</w:t>
      </w:r>
      <w:r w:rsidR="003879D9" w:rsidRPr="005C0CCE">
        <w:rPr>
          <w:rFonts w:ascii="Georgia" w:hAnsi="Georgia"/>
          <w:b/>
          <w:sz w:val="52"/>
          <w:szCs w:val="52"/>
          <w:u w:val="single"/>
        </w:rPr>
        <w:t>10</w:t>
      </w:r>
    </w:p>
    <w:p w14:paraId="2AB0EC66" w14:textId="22FA5296" w:rsidR="007336BF" w:rsidRPr="005C0CCE" w:rsidRDefault="005A0B9E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 xml:space="preserve">Due Friday </w:t>
      </w:r>
      <w:r w:rsidR="007336BF" w:rsidRPr="005C0CCE">
        <w:rPr>
          <w:rFonts w:ascii="Georgia" w:hAnsi="Georgia"/>
          <w:b/>
          <w:sz w:val="52"/>
          <w:szCs w:val="52"/>
          <w:u w:val="single"/>
        </w:rPr>
        <w:t>am b4 8 am</w:t>
      </w:r>
      <w:r w:rsidRPr="005C0CCE">
        <w:rPr>
          <w:rFonts w:ascii="Georgia" w:hAnsi="Georgia"/>
          <w:b/>
          <w:sz w:val="52"/>
          <w:szCs w:val="52"/>
          <w:u w:val="single"/>
        </w:rPr>
        <w:t xml:space="preserve">= </w:t>
      </w:r>
      <w:r w:rsidRPr="005C0CCE">
        <w:rPr>
          <w:rFonts w:ascii="Georgia" w:hAnsi="Georgia"/>
          <w:b/>
          <w:color w:val="FF0000"/>
          <w:sz w:val="52"/>
          <w:szCs w:val="52"/>
          <w:u w:val="single"/>
        </w:rPr>
        <w:t>plot your trip</w:t>
      </w:r>
      <w:r w:rsidRPr="005C0CCE">
        <w:rPr>
          <w:rFonts w:ascii="Georgia" w:hAnsi="Georgia"/>
          <w:b/>
          <w:sz w:val="52"/>
          <w:szCs w:val="52"/>
          <w:u w:val="single"/>
        </w:rPr>
        <w:t>!</w:t>
      </w:r>
      <w:r w:rsidR="007336BF" w:rsidRPr="005C0CCE">
        <w:rPr>
          <w:rFonts w:ascii="Georgia" w:hAnsi="Georgia"/>
          <w:b/>
          <w:sz w:val="52"/>
          <w:szCs w:val="52"/>
          <w:u w:val="single"/>
        </w:rPr>
        <w:t xml:space="preserve"> </w:t>
      </w:r>
    </w:p>
    <w:p w14:paraId="62504AC3" w14:textId="653A99ED" w:rsidR="005A0B9E" w:rsidRPr="005C0CCE" w:rsidRDefault="007336BF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All by yourself</w:t>
      </w:r>
    </w:p>
    <w:p w14:paraId="5548CF03" w14:textId="53038963" w:rsidR="007336BF" w:rsidRPr="005C0CCE" w:rsidRDefault="007336BF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Word doc = list each country in Asia then beside each list the city you want to go to in that country</w:t>
      </w:r>
    </w:p>
    <w:p w14:paraId="7A741982" w14:textId="6B4016EB" w:rsidR="007336BF" w:rsidRPr="005C0CCE" w:rsidRDefault="007336BF" w:rsidP="002F53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2"/>
          <w:szCs w:val="52"/>
          <w:u w:val="single"/>
        </w:rPr>
      </w:pPr>
      <w:r w:rsidRPr="005C0CCE">
        <w:rPr>
          <w:rFonts w:ascii="Georgia" w:hAnsi="Georgia"/>
          <w:b/>
          <w:sz w:val="52"/>
          <w:szCs w:val="52"/>
          <w:u w:val="single"/>
        </w:rPr>
        <w:t>Word doc = “plot your trip – yourname”</w:t>
      </w:r>
    </w:p>
    <w:p w14:paraId="5D288386" w14:textId="72487B4B" w:rsidR="007336BF" w:rsidRDefault="00751C63">
      <w:pPr>
        <w:rPr>
          <w:rFonts w:ascii="Georgia" w:hAnsi="Georgia"/>
          <w:b/>
          <w:color w:val="FF0000"/>
          <w:sz w:val="56"/>
          <w:szCs w:val="56"/>
        </w:rPr>
      </w:pPr>
      <w:hyperlink r:id="rId22" w:history="1">
        <w:r w:rsidR="007336BF" w:rsidRPr="0023073D">
          <w:rPr>
            <w:rStyle w:val="Hyperlink"/>
            <w:rFonts w:ascii="Georgia" w:hAnsi="Georgia"/>
            <w:b/>
            <w:sz w:val="56"/>
            <w:szCs w:val="56"/>
          </w:rPr>
          <w:t>http://www.epicadventurer.com/the-top-15-most-visited-tourist-attractions-in-asia/</w:t>
        </w:r>
      </w:hyperlink>
    </w:p>
    <w:p w14:paraId="0D55EB81" w14:textId="77777777" w:rsidR="003879D9" w:rsidRDefault="007336BF">
      <w:pPr>
        <w:pBdr>
          <w:bottom w:val="double" w:sz="6" w:space="1" w:color="auto"/>
        </w:pBdr>
        <w:rPr>
          <w:rFonts w:ascii="Georgia" w:hAnsi="Georgia"/>
          <w:b/>
          <w:color w:val="FF0000"/>
          <w:sz w:val="56"/>
          <w:szCs w:val="56"/>
          <w:highlight w:val="yellow"/>
        </w:rPr>
      </w:pPr>
      <w:r>
        <w:rPr>
          <w:rFonts w:ascii="Georgia" w:hAnsi="Georgia"/>
          <w:b/>
          <w:color w:val="FF0000"/>
          <w:sz w:val="56"/>
          <w:szCs w:val="56"/>
        </w:rPr>
        <w:t>top 15 most visited tourist attractions in Asia…</w:t>
      </w:r>
      <w:r w:rsidRPr="007336BF">
        <w:rPr>
          <w:rFonts w:ascii="Georgia" w:hAnsi="Georgia"/>
          <w:b/>
          <w:color w:val="FF0000"/>
          <w:sz w:val="56"/>
          <w:szCs w:val="56"/>
          <w:highlight w:val="yellow"/>
        </w:rPr>
        <w:t xml:space="preserve"> </w:t>
      </w:r>
    </w:p>
    <w:p w14:paraId="4C761694" w14:textId="28818EF4" w:rsidR="003879D9" w:rsidRDefault="00751C63">
      <w:pPr>
        <w:rPr>
          <w:rFonts w:ascii="Georgia" w:hAnsi="Georgia"/>
          <w:b/>
          <w:color w:val="FF0000"/>
          <w:sz w:val="56"/>
          <w:szCs w:val="56"/>
        </w:rPr>
      </w:pPr>
      <w:hyperlink r:id="rId23" w:history="1">
        <w:r w:rsidR="003879D9" w:rsidRPr="0023073D">
          <w:rPr>
            <w:rStyle w:val="Hyperlink"/>
            <w:rFonts w:ascii="Georgia" w:hAnsi="Georgia"/>
            <w:b/>
            <w:sz w:val="56"/>
            <w:szCs w:val="56"/>
          </w:rPr>
          <w:t>http://www.countryaah.com/Asia.html</w:t>
        </w:r>
      </w:hyperlink>
    </w:p>
    <w:p w14:paraId="3D158D13" w14:textId="4BB08263" w:rsidR="003879D9" w:rsidRDefault="003879D9">
      <w:pP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>list of all countries in Asia…</w:t>
      </w:r>
    </w:p>
    <w:p w14:paraId="4D86F39E" w14:textId="4D3CE491" w:rsidR="003879D9" w:rsidRDefault="003879D9">
      <w:pPr>
        <w:pBdr>
          <w:bottom w:val="double" w:sz="6" w:space="1" w:color="auto"/>
        </w:pBd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 xml:space="preserve">choose 10 countries/cities </w:t>
      </w:r>
    </w:p>
    <w:p w14:paraId="4E9E3F10" w14:textId="0BF2CA04" w:rsidR="00522B13" w:rsidRDefault="00522B13">
      <w:pP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>4/22 – HW = TRAVEL JOURNAL</w:t>
      </w:r>
    </w:p>
    <w:p w14:paraId="3CD62A18" w14:textId="7F321CA9" w:rsidR="00522B13" w:rsidRPr="00522B13" w:rsidRDefault="00522B13">
      <w:pPr>
        <w:rPr>
          <w:rFonts w:ascii="Georgia" w:hAnsi="Georgia"/>
          <w:b/>
          <w:sz w:val="56"/>
          <w:szCs w:val="56"/>
        </w:rPr>
      </w:pPr>
      <w:r w:rsidRPr="005C0CCE">
        <w:rPr>
          <w:rFonts w:ascii="Georgia" w:hAnsi="Georgia"/>
          <w:b/>
          <w:sz w:val="56"/>
          <w:szCs w:val="56"/>
          <w:highlight w:val="green"/>
        </w:rPr>
        <w:t>choose 2 sites</w:t>
      </w:r>
      <w:r w:rsidRPr="00522B13">
        <w:rPr>
          <w:rFonts w:ascii="Georgia" w:hAnsi="Georgia"/>
          <w:b/>
          <w:sz w:val="56"/>
          <w:szCs w:val="56"/>
        </w:rPr>
        <w:t xml:space="preserve"> to see in each city…list the location and facts about each site…</w:t>
      </w:r>
    </w:p>
    <w:p w14:paraId="1C993A06" w14:textId="0FD4676D" w:rsidR="00522B13" w:rsidRPr="00522B13" w:rsidRDefault="00522B13">
      <w:pPr>
        <w:rPr>
          <w:rFonts w:ascii="Georgia" w:hAnsi="Georgia"/>
          <w:b/>
          <w:sz w:val="56"/>
          <w:szCs w:val="56"/>
        </w:rPr>
      </w:pPr>
      <w:r w:rsidRPr="005C0CCE">
        <w:rPr>
          <w:rFonts w:ascii="Georgia" w:hAnsi="Georgia"/>
          <w:b/>
          <w:sz w:val="56"/>
          <w:szCs w:val="56"/>
          <w:highlight w:val="green"/>
        </w:rPr>
        <w:t>cite</w:t>
      </w:r>
      <w:r w:rsidRPr="00522B13">
        <w:rPr>
          <w:rFonts w:ascii="Georgia" w:hAnsi="Georgia"/>
          <w:b/>
          <w:sz w:val="56"/>
          <w:szCs w:val="56"/>
          <w:highlight w:val="yellow"/>
        </w:rPr>
        <w:t xml:space="preserve"> all sources…</w:t>
      </w:r>
    </w:p>
    <w:p w14:paraId="4C8C961C" w14:textId="74F245D8" w:rsidR="00522B13" w:rsidRDefault="00522B13">
      <w:pP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 xml:space="preserve">do in a </w:t>
      </w:r>
      <w:r w:rsidRPr="005C0CCE">
        <w:rPr>
          <w:rFonts w:ascii="Georgia" w:hAnsi="Georgia"/>
          <w:b/>
          <w:color w:val="FF0000"/>
          <w:sz w:val="56"/>
          <w:szCs w:val="56"/>
          <w:u w:val="single"/>
        </w:rPr>
        <w:t>word doc</w:t>
      </w:r>
      <w:r>
        <w:rPr>
          <w:rFonts w:ascii="Georgia" w:hAnsi="Georgia"/>
          <w:b/>
          <w:color w:val="FF0000"/>
          <w:sz w:val="56"/>
          <w:szCs w:val="56"/>
        </w:rPr>
        <w:t xml:space="preserve"> that you email to me before 8 am </w:t>
      </w:r>
      <w:r w:rsidR="0096597B">
        <w:rPr>
          <w:rFonts w:ascii="Georgia" w:hAnsi="Georgia"/>
          <w:b/>
          <w:color w:val="FF0000"/>
          <w:sz w:val="56"/>
          <w:szCs w:val="56"/>
        </w:rPr>
        <w:t>Monday</w:t>
      </w:r>
      <w:r>
        <w:rPr>
          <w:rFonts w:ascii="Georgia" w:hAnsi="Georgia"/>
          <w:b/>
          <w:color w:val="FF0000"/>
          <w:sz w:val="56"/>
          <w:szCs w:val="56"/>
        </w:rPr>
        <w:t xml:space="preserve"> am…</w:t>
      </w:r>
    </w:p>
    <w:p w14:paraId="1B0BBDD1" w14:textId="1851ED20" w:rsidR="005C0CCE" w:rsidRDefault="005C0CCE">
      <w:pPr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56"/>
          <w:szCs w:val="56"/>
        </w:rPr>
        <w:t xml:space="preserve">doc = </w:t>
      </w:r>
      <w:r w:rsidRPr="005C0CCE">
        <w:rPr>
          <w:rFonts w:ascii="Georgia" w:hAnsi="Georgia"/>
          <w:b/>
          <w:color w:val="FF0000"/>
          <w:sz w:val="56"/>
          <w:szCs w:val="56"/>
          <w:highlight w:val="green"/>
        </w:rPr>
        <w:t>sites to see - yourname</w:t>
      </w:r>
    </w:p>
    <w:p w14:paraId="512E74B2" w14:textId="341D66AC" w:rsidR="00522B13" w:rsidRDefault="00751C63">
      <w:pPr>
        <w:rPr>
          <w:rFonts w:ascii="Georgia" w:hAnsi="Georgia"/>
          <w:b/>
          <w:color w:val="FF0000"/>
          <w:sz w:val="56"/>
          <w:szCs w:val="56"/>
        </w:rPr>
      </w:pPr>
      <w:hyperlink r:id="rId24" w:history="1">
        <w:r w:rsidR="00522B13" w:rsidRPr="00BA3FDA">
          <w:rPr>
            <w:rStyle w:val="Hyperlink"/>
            <w:rFonts w:ascii="Georgia" w:hAnsi="Georgia"/>
            <w:b/>
            <w:sz w:val="56"/>
            <w:szCs w:val="56"/>
          </w:rPr>
          <w:t>ccarroll@sophiaacademy.org</w:t>
        </w:r>
      </w:hyperlink>
    </w:p>
    <w:p w14:paraId="354E56EC" w14:textId="36CE2E0E" w:rsidR="005C0CCE" w:rsidRDefault="005C0CCE">
      <w:pPr>
        <w:pBdr>
          <w:bottom w:val="double" w:sz="6" w:space="1" w:color="auto"/>
        </w:pBdr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an example of what to do:::</w:t>
      </w:r>
    </w:p>
    <w:p w14:paraId="6E2C7450" w14:textId="196971D5" w:rsidR="005C0CCE" w:rsidRPr="005C0CCE" w:rsidRDefault="005C0CCE">
      <w:pPr>
        <w:rPr>
          <w:rFonts w:ascii="Georgia" w:hAnsi="Georgia"/>
          <w:b/>
          <w:sz w:val="56"/>
          <w:szCs w:val="56"/>
        </w:rPr>
      </w:pPr>
      <w:r w:rsidRPr="005C0CCE">
        <w:rPr>
          <w:rFonts w:ascii="Georgia" w:hAnsi="Georgia"/>
          <w:b/>
          <w:sz w:val="56"/>
          <w:szCs w:val="56"/>
        </w:rPr>
        <w:t>China – Beijing – site: Forbidden City</w:t>
      </w:r>
    </w:p>
    <w:p w14:paraId="392BC695" w14:textId="77777777" w:rsidR="005C0CCE" w:rsidRPr="005C0CCE" w:rsidRDefault="005C0CCE" w:rsidP="005C0CCE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</w:pPr>
      <w:r w:rsidRPr="005C0CCE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>Forbidden City Facts</w:t>
      </w:r>
    </w:p>
    <w:tbl>
      <w:tblPr>
        <w:tblpPr w:leftFromText="120" w:rightFromText="120" w:topFromText="75" w:bottomFromText="75" w:vertAnchor="text" w:tblpXSpec="right" w:tblpYSpec="center"/>
        <w:tblW w:w="0" w:type="auto"/>
        <w:tblCellSpacing w:w="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</w:tblGrid>
      <w:tr w:rsidR="005C0CCE" w:rsidRPr="005C0CCE" w14:paraId="1F44DE7B" w14:textId="77777777" w:rsidTr="005C0CCE">
        <w:trPr>
          <w:tblCellSpacing w:w="37" w:type="dxa"/>
        </w:trPr>
        <w:tc>
          <w:tcPr>
            <w:tcW w:w="0" w:type="auto"/>
            <w:vAlign w:val="center"/>
            <w:hideMark/>
          </w:tcPr>
          <w:p w14:paraId="5F6E2316" w14:textId="6B58CDB5" w:rsidR="005C0CCE" w:rsidRPr="005C0CCE" w:rsidRDefault="005C0CCE" w:rsidP="005C0C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017E635" w14:textId="77777777" w:rsidR="005C0CCE" w:rsidRDefault="005C0CCE" w:rsidP="005C0CCE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 xml:space="preserve">Chinese Name: </w:t>
      </w:r>
      <w:r w:rsidRPr="005C0CCE">
        <w:rPr>
          <w:rFonts w:ascii="MS Gothic" w:eastAsia="MS Gothic" w:hAnsi="MS Gothic" w:cs="MS Gothic" w:hint="eastAsia"/>
          <w:color w:val="000000"/>
          <w:sz w:val="21"/>
          <w:szCs w:val="21"/>
        </w:rPr>
        <w:t>故</w:t>
      </w:r>
      <w:r w:rsidRPr="005C0CCE"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宫博物院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 xml:space="preserve">/ </w:t>
      </w:r>
      <w:r w:rsidRPr="005C0CCE">
        <w:rPr>
          <w:rFonts w:ascii="MS Gothic" w:eastAsia="MS Gothic" w:hAnsi="MS Gothic" w:cs="MS Gothic" w:hint="eastAsia"/>
          <w:color w:val="000000"/>
          <w:sz w:val="21"/>
          <w:szCs w:val="21"/>
        </w:rPr>
        <w:t>紫禁城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Chinese Pinyin: Gu Gong Bo Wu Yuan /Zi Jin Cheng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English Name: Palace Museum /Forbidden City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Location: in the center of Beijing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Number of Bays: 8,700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Previous Residents: 14 emperors from</w:t>
      </w:r>
      <w:r w:rsidRPr="005C0CCE">
        <w:rPr>
          <w:rFonts w:ascii="Verdana" w:eastAsia="Times New Roman" w:hAnsi="Verdana" w:cs="Verdana"/>
          <w:color w:val="000000"/>
          <w:sz w:val="21"/>
          <w:szCs w:val="21"/>
        </w:rPr>
        <w:t> 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>the </w:t>
      </w:r>
      <w:hyperlink r:id="rId25" w:history="1">
        <w:r w:rsidRPr="005C0CCE">
          <w:rPr>
            <w:rFonts w:ascii="Verdana" w:eastAsia="Times New Roman" w:hAnsi="Verdana" w:cs="Times New Roman"/>
            <w:color w:val="3366CC"/>
            <w:sz w:val="21"/>
            <w:szCs w:val="21"/>
            <w:u w:val="single"/>
          </w:rPr>
          <w:t>Ming Dynasty</w:t>
        </w:r>
      </w:hyperlink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>, 10 emperors from the </w:t>
      </w:r>
      <w:hyperlink r:id="rId26" w:history="1">
        <w:r w:rsidRPr="005C0CCE">
          <w:rPr>
            <w:rFonts w:ascii="Verdana" w:eastAsia="Times New Roman" w:hAnsi="Verdana" w:cs="Times New Roman"/>
            <w:color w:val="3366CC"/>
            <w:sz w:val="21"/>
            <w:szCs w:val="21"/>
            <w:u w:val="single"/>
          </w:rPr>
          <w:t>Qing Dynasty</w:t>
        </w:r>
      </w:hyperlink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t>, and their royal families.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Initiator: Emperor Chengzu of the Ming Dynasty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Designer: Kuai Xiang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Builder: ancient Chinese laborers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Construction Period: 1406 to 1420 in the Ming Dynasty</w:t>
      </w:r>
      <w:r w:rsidRPr="005C0CCE">
        <w:rPr>
          <w:rFonts w:ascii="Verdana" w:eastAsia="Times New Roman" w:hAnsi="Verdana" w:cs="Times New Roman"/>
          <w:color w:val="000000"/>
          <w:sz w:val="21"/>
          <w:szCs w:val="21"/>
        </w:rPr>
        <w:br/>
        <w:t>Main Colors: Red for walls and yellow for roofs</w:t>
      </w:r>
    </w:p>
    <w:p w14:paraId="626EDD0B" w14:textId="5222DA71" w:rsidR="005C0CCE" w:rsidRPr="005C0CCE" w:rsidRDefault="005C0CCE" w:rsidP="005C0CCE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E230D06" wp14:editId="41B76F34">
            <wp:extent cx="4572000" cy="3333750"/>
            <wp:effectExtent l="0" t="0" r="0" b="0"/>
            <wp:docPr id="18" name="Picture 18" descr="https://www.travelchinaguide.com/images/photogallery/2015/070914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ravelchinaguide.com/images/photogallery/2015/070914553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68CC" w14:textId="509D62B5" w:rsidR="005C0CCE" w:rsidRPr="003158ED" w:rsidRDefault="00751C63">
      <w:pPr>
        <w:rPr>
          <w:rFonts w:ascii="Georgia" w:hAnsi="Georgia"/>
          <w:b/>
          <w:color w:val="FF0000"/>
          <w:sz w:val="40"/>
          <w:szCs w:val="40"/>
        </w:rPr>
      </w:pPr>
      <w:hyperlink r:id="rId28" w:history="1">
        <w:r w:rsidR="005C0CCE" w:rsidRPr="003158ED">
          <w:rPr>
            <w:rStyle w:val="Hyperlink"/>
            <w:rFonts w:ascii="Georgia" w:hAnsi="Georgia"/>
            <w:b/>
            <w:sz w:val="40"/>
            <w:szCs w:val="40"/>
          </w:rPr>
          <w:t>https://www.travelchinaguide.com/attraction/beijing/forbidden-city/facts.htm</w:t>
        </w:r>
      </w:hyperlink>
    </w:p>
    <w:p w14:paraId="529D063B" w14:textId="77777777" w:rsidR="0048645D" w:rsidRDefault="003158ED">
      <w:pPr>
        <w:rPr>
          <w:rFonts w:ascii="Georgia" w:hAnsi="Georgia"/>
          <w:b/>
          <w:color w:val="FF0000"/>
          <w:sz w:val="40"/>
          <w:szCs w:val="40"/>
        </w:rPr>
      </w:pPr>
      <w:r w:rsidRPr="003158ED">
        <w:rPr>
          <w:rFonts w:ascii="Georgia" w:hAnsi="Georgia"/>
          <w:b/>
          <w:color w:val="FF0000"/>
          <w:sz w:val="40"/>
          <w:szCs w:val="40"/>
        </w:rPr>
        <w:t>image: cite where the image came from</w:t>
      </w:r>
    </w:p>
    <w:p w14:paraId="659C8D2A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</w:p>
    <w:p w14:paraId="5AD0F0DC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br w:type="page"/>
      </w:r>
    </w:p>
    <w:p w14:paraId="1CB51578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4/25 = get your sites word document fixed</w:t>
      </w:r>
    </w:p>
    <w:p w14:paraId="7D3C3420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Country + city + site + parag + cite + pic + cite</w:t>
      </w:r>
    </w:p>
    <w:p w14:paraId="2EA27B27" w14:textId="2E028DE9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 w:rsidRPr="0048645D">
        <w:rPr>
          <w:rFonts w:ascii="Georgia" w:hAnsi="Georgia"/>
          <w:b/>
          <w:color w:val="FF0000"/>
          <w:sz w:val="40"/>
          <w:szCs w:val="40"/>
          <w:highlight w:val="yellow"/>
        </w:rPr>
        <w:t>4/26-5/2 = do your powerpoint – one page for each site that you visit on your tour…</w:t>
      </w:r>
      <w:r w:rsidRPr="00E6745C">
        <w:rPr>
          <w:rFonts w:ascii="Georgia" w:hAnsi="Georgia"/>
          <w:b/>
          <w:color w:val="262626" w:themeColor="text1" w:themeTint="D9"/>
          <w:sz w:val="72"/>
          <w:szCs w:val="72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due May 2.</w:t>
      </w:r>
    </w:p>
    <w:p w14:paraId="7B2B0D97" w14:textId="04EFE512" w:rsidR="0048645D" w:rsidRDefault="0048645D" w:rsidP="00486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40"/>
          <w:szCs w:val="40"/>
        </w:rPr>
      </w:pPr>
      <w:r w:rsidRPr="00A2201F">
        <w:rPr>
          <w:rFonts w:ascii="Georgia" w:hAnsi="Georgia"/>
          <w:b/>
          <w:sz w:val="40"/>
          <w:szCs w:val="40"/>
          <w:highlight w:val="cyan"/>
        </w:rPr>
        <w:t>Ppt name = “TOUR OF ASIA – YOURNAME”</w:t>
      </w:r>
    </w:p>
    <w:p w14:paraId="4FE3F689" w14:textId="77777777" w:rsidR="0048645D" w:rsidRPr="0048645D" w:rsidRDefault="0048645D">
      <w:pPr>
        <w:rPr>
          <w:rFonts w:ascii="Georgia" w:hAnsi="Georgia"/>
          <w:b/>
          <w:sz w:val="40"/>
          <w:szCs w:val="40"/>
        </w:rPr>
      </w:pPr>
      <w:r w:rsidRPr="0048645D">
        <w:rPr>
          <w:rFonts w:ascii="Georgia" w:hAnsi="Georgia"/>
          <w:b/>
          <w:sz w:val="40"/>
          <w:szCs w:val="40"/>
        </w:rPr>
        <w:t>Ppt page must include:</w:t>
      </w:r>
    </w:p>
    <w:p w14:paraId="7EAB8E28" w14:textId="77777777" w:rsidR="0048645D" w:rsidRPr="0048645D" w:rsidRDefault="0048645D" w:rsidP="0048645D">
      <w:pPr>
        <w:rPr>
          <w:rFonts w:ascii="Georgia" w:hAnsi="Georgia"/>
          <w:b/>
          <w:sz w:val="40"/>
          <w:szCs w:val="40"/>
        </w:rPr>
      </w:pPr>
      <w:r w:rsidRPr="0048645D">
        <w:rPr>
          <w:rFonts w:ascii="Georgia" w:hAnsi="Georgia"/>
          <w:b/>
          <w:sz w:val="40"/>
          <w:szCs w:val="40"/>
        </w:rPr>
        <w:t>Country + city + site + parag + cite + pic + cite</w:t>
      </w:r>
    </w:p>
    <w:p w14:paraId="68B8D32B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Make your ppt interesting.</w:t>
      </w:r>
    </w:p>
    <w:p w14:paraId="07B5F9DC" w14:textId="228C65AF" w:rsidR="0048645D" w:rsidRDefault="0048645D" w:rsidP="004D3476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Make it flow … use slide animation from slide to slide etc</w:t>
      </w:r>
      <w:r w:rsidR="004D3476">
        <w:rPr>
          <w:rFonts w:ascii="Georgia" w:hAnsi="Georgia"/>
          <w:b/>
          <w:color w:val="FF0000"/>
          <w:sz w:val="40"/>
          <w:szCs w:val="40"/>
        </w:rPr>
        <w:t>…</w:t>
      </w:r>
      <w:r>
        <w:rPr>
          <w:rFonts w:ascii="Georgia" w:hAnsi="Georgia"/>
          <w:b/>
          <w:color w:val="FF0000"/>
          <w:sz w:val="40"/>
          <w:szCs w:val="40"/>
        </w:rPr>
        <w:t>Include sound if you can!</w:t>
      </w:r>
    </w:p>
    <w:p w14:paraId="330AE3B6" w14:textId="77777777" w:rsidR="0048645D" w:rsidRDefault="0048645D">
      <w:pPr>
        <w:rPr>
          <w:rFonts w:ascii="Georgia" w:hAnsi="Georgia"/>
          <w:b/>
          <w:color w:val="FF0000"/>
          <w:sz w:val="40"/>
          <w:szCs w:val="40"/>
        </w:rPr>
      </w:pPr>
      <w:r>
        <w:rPr>
          <w:rFonts w:ascii="Georgia" w:hAnsi="Georgia"/>
          <w:b/>
          <w:color w:val="FF0000"/>
          <w:sz w:val="40"/>
          <w:szCs w:val="40"/>
        </w:rPr>
        <w:t>Then – you will write a narration to go along with your ppt presentation – slide by slide – in a word doc.</w:t>
      </w:r>
    </w:p>
    <w:p w14:paraId="2AFFDF08" w14:textId="42E64754" w:rsidR="0048645D" w:rsidRPr="00E65307" w:rsidRDefault="0048645D">
      <w:pPr>
        <w:pBdr>
          <w:bottom w:val="double" w:sz="6" w:space="1" w:color="auto"/>
        </w:pBdr>
        <w:rPr>
          <w:rFonts w:ascii="Georgia" w:hAnsi="Georgia"/>
          <w:b/>
          <w:color w:val="000000" w:themeColor="text1"/>
          <w:sz w:val="72"/>
          <w:szCs w:val="72"/>
          <w:highlight w:val="green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6745C">
        <w:rPr>
          <w:rFonts w:ascii="Georgia" w:hAnsi="Georgia"/>
          <w:b/>
          <w:color w:val="000000" w:themeColor="text1"/>
          <w:sz w:val="72"/>
          <w:szCs w:val="72"/>
          <w:highlight w:val="yellow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Narration due May 9</w:t>
      </w:r>
      <w:r w:rsidR="00E65307">
        <w:rPr>
          <w:rFonts w:ascii="Georgia" w:hAnsi="Georgia"/>
          <w:b/>
          <w:color w:val="000000" w:themeColor="text1"/>
          <w:sz w:val="72"/>
          <w:szCs w:val="72"/>
          <w:highlight w:val="yellow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…</w:t>
      </w:r>
      <w:r w:rsidR="00E65307" w:rsidRPr="00E65307">
        <w:rPr>
          <w:rFonts w:ascii="Georgia" w:hAnsi="Georgia"/>
          <w:b/>
          <w:color w:val="000000" w:themeColor="text1"/>
          <w:sz w:val="72"/>
          <w:szCs w:val="72"/>
          <w:highlight w:val="green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email to me before 8 am Monday.</w:t>
      </w:r>
    </w:p>
    <w:p w14:paraId="4212D810" w14:textId="77777777" w:rsidR="0048645D" w:rsidRPr="0048645D" w:rsidRDefault="0048645D">
      <w:pPr>
        <w:rPr>
          <w:rFonts w:ascii="Georgia" w:hAnsi="Georgia"/>
          <w:b/>
          <w:sz w:val="40"/>
          <w:szCs w:val="40"/>
          <w:highlight w:val="yellow"/>
        </w:rPr>
      </w:pPr>
      <w:r w:rsidRPr="0048645D">
        <w:rPr>
          <w:rFonts w:ascii="Georgia" w:hAnsi="Georgia"/>
          <w:b/>
          <w:sz w:val="40"/>
          <w:szCs w:val="40"/>
          <w:highlight w:val="yellow"/>
        </w:rPr>
        <w:t>Ppt = Font is up to you but it must readable.</w:t>
      </w:r>
    </w:p>
    <w:p w14:paraId="2720DEE7" w14:textId="77777777" w:rsidR="0048645D" w:rsidRDefault="0048645D">
      <w:pPr>
        <w:pBdr>
          <w:bottom w:val="double" w:sz="6" w:space="1" w:color="auto"/>
        </w:pBdr>
        <w:rPr>
          <w:rFonts w:ascii="Georgia" w:hAnsi="Georgia"/>
          <w:b/>
          <w:sz w:val="40"/>
          <w:szCs w:val="40"/>
          <w:highlight w:val="yellow"/>
        </w:rPr>
      </w:pPr>
      <w:r w:rsidRPr="0048645D">
        <w:rPr>
          <w:rFonts w:ascii="Georgia" w:hAnsi="Georgia"/>
          <w:b/>
          <w:sz w:val="40"/>
          <w:szCs w:val="40"/>
          <w:highlight w:val="yellow"/>
        </w:rPr>
        <w:t>Narrative = font = time new roman 16</w:t>
      </w:r>
    </w:p>
    <w:p w14:paraId="528D3221" w14:textId="799496A3" w:rsidR="00E6745C" w:rsidRDefault="00E6745C">
      <w:pP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SLIDE 1 = TITLE PAGE</w:t>
      </w:r>
    </w:p>
    <w:p w14:paraId="722110F6" w14:textId="197BEBE9" w:rsidR="00E6745C" w:rsidRDefault="00E6745C">
      <w:pP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SLIDE 2 = MAP OF YOUR TOUR</w:t>
      </w:r>
    </w:p>
    <w:p w14:paraId="26650B5F" w14:textId="6A70C8F9" w:rsidR="0015651C" w:rsidRDefault="0015651C">
      <w:pP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SLIDE 3 = YOUR TOUR MATES</w:t>
      </w:r>
    </w:p>
    <w:p w14:paraId="0D720685" w14:textId="7E3DEE35" w:rsidR="0015651C" w:rsidRDefault="0015651C">
      <w:pP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SLIDES 4-24 = YOUR TOUR SITES</w:t>
      </w:r>
    </w:p>
    <w:p w14:paraId="53EF161B" w14:textId="15099557" w:rsidR="004B3E3E" w:rsidRDefault="0015651C">
      <w:pPr>
        <w:pBdr>
          <w:bottom w:val="double" w:sz="6" w:space="1" w:color="auto"/>
        </w:pBdr>
        <w:rPr>
          <w:rFonts w:ascii="Georgia" w:hAnsi="Georgia"/>
          <w:b/>
          <w:sz w:val="40"/>
          <w:szCs w:val="40"/>
          <w:highlight w:val="yellow"/>
        </w:rPr>
      </w:pPr>
      <w:r>
        <w:rPr>
          <w:rFonts w:ascii="Georgia" w:hAnsi="Georgia"/>
          <w:b/>
          <w:sz w:val="40"/>
          <w:szCs w:val="40"/>
          <w:highlight w:val="yellow"/>
        </w:rPr>
        <w:t>YOU CAN ADD AN EXTRA SLIDE OF PIC IF YOU GO TO A REALLY COOL SITE!!</w:t>
      </w:r>
    </w:p>
    <w:p w14:paraId="6A7B4938" w14:textId="1A35F15B" w:rsidR="004B3E3E" w:rsidRPr="004B3E3E" w:rsidRDefault="004B3E3E">
      <w:pPr>
        <w:rPr>
          <w:rFonts w:ascii="Georgia" w:hAnsi="Georgia"/>
          <w:b/>
          <w:sz w:val="56"/>
          <w:szCs w:val="56"/>
          <w:highlight w:val="green"/>
        </w:rPr>
      </w:pPr>
      <w:r w:rsidRPr="004B3E3E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1F2B87F" wp14:editId="3BD94CB1">
                <wp:simplePos x="0" y="0"/>
                <wp:positionH relativeFrom="margin">
                  <wp:align>right</wp:align>
                </wp:positionH>
                <wp:positionV relativeFrom="paragraph">
                  <wp:posOffset>594632</wp:posOffset>
                </wp:positionV>
                <wp:extent cx="6858000" cy="1127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12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BF6CF8" w14:textId="77777777" w:rsidR="00FD77ED" w:rsidRPr="004B3E3E" w:rsidRDefault="00FD77ED" w:rsidP="004B3E3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3E">
                              <w:rPr>
                                <w:rFonts w:ascii="Georgia" w:hAnsi="Georgia"/>
                                <w:b/>
                                <w:color w:val="262626" w:themeColor="text1" w:themeTint="D9"/>
                                <w:sz w:val="72"/>
                                <w:szCs w:val="72"/>
                                <w:highlight w:val="gree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**be sure to go through your PPT and make sure pictures don’t cover words and words are not over pictures – if so fix and re-submit asap!!!!!!!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F2B87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88.8pt;margin-top:46.8pt;width:540pt;height:88.75pt;z-index:25166284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" filled="f" stroked="f">
                <v:textbox style="mso-fit-shape-to-text:t">
                  <w:txbxContent>
                    <w:p w14:paraId="3CBF6CF8" w14:textId="77777777" w:rsidR="00FD77ED" w:rsidRPr="004B3E3E" w:rsidRDefault="00FD77ED" w:rsidP="004B3E3E">
                      <w:pPr>
                        <w:jc w:val="center"/>
                        <w:rPr>
                          <w:rFonts w:ascii="Georgia" w:hAnsi="Georgi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3E3E">
                        <w:rPr>
                          <w:rFonts w:ascii="Georgia" w:hAnsi="Georgia"/>
                          <w:b/>
                          <w:color w:val="262626" w:themeColor="text1" w:themeTint="D9"/>
                          <w:sz w:val="72"/>
                          <w:szCs w:val="72"/>
                          <w:highlight w:val="gree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**be sure to go through your PPT and make sure pictures don’t cover words and words are not over pictures – if so fix and re-submit asap!!!!!!!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3E3E">
        <w:rPr>
          <w:rFonts w:ascii="Georgia" w:hAnsi="Georgia"/>
          <w:b/>
          <w:sz w:val="56"/>
          <w:szCs w:val="56"/>
          <w:highlight w:val="green"/>
        </w:rPr>
        <w:br w:type="page"/>
      </w:r>
    </w:p>
    <w:p w14:paraId="476B025C" w14:textId="13226BEB" w:rsidR="005C52BF" w:rsidRPr="00CD3B8C" w:rsidRDefault="005C52BF" w:rsidP="007F6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sz w:val="56"/>
          <w:szCs w:val="56"/>
        </w:rPr>
      </w:pPr>
      <w:r w:rsidRPr="00CD3B8C">
        <w:rPr>
          <w:rFonts w:ascii="Georgia" w:hAnsi="Georgia"/>
          <w:b/>
          <w:sz w:val="56"/>
          <w:szCs w:val="56"/>
          <w:highlight w:val="yellow"/>
        </w:rPr>
        <w:t>Biology</w:t>
      </w:r>
      <w:r w:rsidR="009C15F1" w:rsidRPr="00CD3B8C">
        <w:rPr>
          <w:rFonts w:ascii="Georgia" w:hAnsi="Georgia"/>
          <w:b/>
          <w:sz w:val="56"/>
          <w:szCs w:val="56"/>
        </w:rPr>
        <w:t xml:space="preserve">                      </w:t>
      </w:r>
      <w:r w:rsidR="009C15F1" w:rsidRPr="00CD3B8C">
        <w:rPr>
          <w:b/>
          <w:noProof/>
        </w:rPr>
        <w:drawing>
          <wp:inline distT="0" distB="0" distL="0" distR="0" wp14:anchorId="57BBBB50" wp14:editId="57B58F61">
            <wp:extent cx="3428637" cy="1866731"/>
            <wp:effectExtent l="0" t="0" r="635" b="635"/>
            <wp:docPr id="5" name="Picture 5" descr="http://www.techzim.co.zw/wp-content/uploads/2013/05/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chzim.co.zw/wp-content/uploads/2013/05/dn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67" cy="188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5F1" w:rsidRPr="00CD3B8C">
        <w:rPr>
          <w:rFonts w:ascii="Georgia" w:hAnsi="Georgia"/>
          <w:b/>
          <w:sz w:val="56"/>
          <w:szCs w:val="56"/>
        </w:rPr>
        <w:t xml:space="preserve">    </w:t>
      </w:r>
    </w:p>
    <w:p w14:paraId="7C580BA5" w14:textId="5ED458F6" w:rsidR="00723694" w:rsidRDefault="00751C63" w:rsidP="00986020">
      <w:hyperlink r:id="rId30" w:history="1">
        <w:r w:rsidR="00723694" w:rsidRPr="00FD429D">
          <w:rPr>
            <w:rStyle w:val="Hyperlink"/>
          </w:rPr>
          <w:t>https://www.youtube.com/watch?v=XOcxhz6Msnk</w:t>
        </w:r>
      </w:hyperlink>
      <w:r w:rsidR="00723694">
        <w:t xml:space="preserve"> = ANDREA BOCELLI &amp; DAVID FOSTER</w:t>
      </w:r>
      <w:r w:rsidR="007F61BC">
        <w:t xml:space="preserve">     </w:t>
      </w:r>
    </w:p>
    <w:p w14:paraId="17643069" w14:textId="56F060AD" w:rsidR="00744DEB" w:rsidRDefault="00F0711B" w:rsidP="00B1192F">
      <w:pPr>
        <w:pBdr>
          <w:bottom w:val="double" w:sz="6" w:space="1" w:color="auto"/>
        </w:pBdr>
        <w:rPr>
          <w:rFonts w:ascii="Georgia" w:hAnsi="Georgia"/>
          <w:b/>
          <w:color w:val="FF0000"/>
          <w:sz w:val="56"/>
          <w:szCs w:val="56"/>
        </w:rPr>
      </w:pPr>
      <w:r w:rsidRPr="00FA112C">
        <w:rPr>
          <w:rFonts w:ascii="Georgia" w:hAnsi="Georgia"/>
          <w:b/>
          <w:color w:val="FF0000"/>
          <w:sz w:val="56"/>
          <w:szCs w:val="56"/>
          <w:highlight w:val="yellow"/>
        </w:rPr>
        <w:t xml:space="preserve">HW </w:t>
      </w:r>
      <w:r w:rsidR="00B852AE" w:rsidRPr="00FA112C">
        <w:rPr>
          <w:rFonts w:ascii="Georgia" w:hAnsi="Georgia"/>
          <w:b/>
          <w:color w:val="FF0000"/>
          <w:sz w:val="56"/>
          <w:szCs w:val="56"/>
          <w:highlight w:val="yellow"/>
        </w:rPr>
        <w:t xml:space="preserve">was </w:t>
      </w:r>
      <w:r w:rsidRPr="00FA112C">
        <w:rPr>
          <w:rFonts w:ascii="Georgia" w:hAnsi="Georgia"/>
          <w:b/>
          <w:color w:val="FF0000"/>
          <w:sz w:val="56"/>
          <w:szCs w:val="56"/>
          <w:highlight w:val="yellow"/>
        </w:rPr>
        <w:t xml:space="preserve">= </w:t>
      </w:r>
      <w:r w:rsidR="00EC3ABA" w:rsidRPr="00FA112C">
        <w:rPr>
          <w:rFonts w:ascii="Georgia" w:hAnsi="Georgia"/>
          <w:b/>
          <w:color w:val="FF0000"/>
          <w:sz w:val="56"/>
          <w:szCs w:val="56"/>
          <w:highlight w:val="yellow"/>
        </w:rPr>
        <w:t>26.1</w:t>
      </w:r>
    </w:p>
    <w:p w14:paraId="5F6F6AEA" w14:textId="7E4B690B" w:rsidR="0008721C" w:rsidRDefault="0008721C" w:rsidP="00B1192F">
      <w:pPr>
        <w:ind w:left="360"/>
        <w:rPr>
          <w:rFonts w:ascii="Georgia" w:hAnsi="Georgia"/>
          <w:b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 wp14:anchorId="2E09C521" wp14:editId="5CA933ED">
            <wp:extent cx="6858000" cy="1115060"/>
            <wp:effectExtent l="0" t="0" r="0" b="8890"/>
            <wp:docPr id="16" name="Picture 16" descr="https://richmondinternationalschoolblog.files.wordpress.com/2014/11/homewo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ichmondinternationalschoolblog.files.wordpress.com/2014/11/homework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5671" w14:textId="540CD630" w:rsidR="00FA112C" w:rsidRDefault="00FA112C" w:rsidP="00B1192F">
      <w:pPr>
        <w:ind w:left="360"/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 xml:space="preserve">5/5 </w:t>
      </w:r>
      <w:r w:rsidR="006D5418">
        <w:rPr>
          <w:rFonts w:ascii="Georgia" w:hAnsi="Georgia"/>
          <w:b/>
          <w:sz w:val="56"/>
          <w:szCs w:val="56"/>
          <w:highlight w:val="green"/>
        </w:rPr>
        <w:t>cw…</w:t>
      </w:r>
      <w:r>
        <w:rPr>
          <w:rFonts w:ascii="Georgia" w:hAnsi="Georgia"/>
          <w:b/>
          <w:sz w:val="56"/>
          <w:szCs w:val="56"/>
          <w:highlight w:val="green"/>
        </w:rPr>
        <w:t>hw = 26.2</w:t>
      </w:r>
      <w:r w:rsidR="00FD77ED">
        <w:rPr>
          <w:rFonts w:ascii="Georgia" w:hAnsi="Georgia"/>
          <w:b/>
          <w:sz w:val="56"/>
          <w:szCs w:val="56"/>
          <w:highlight w:val="green"/>
        </w:rPr>
        <w:t xml:space="preserve"> skip </w:t>
      </w:r>
      <w:r w:rsidR="00631F07">
        <w:rPr>
          <w:rFonts w:ascii="Georgia" w:hAnsi="Georgia"/>
          <w:b/>
          <w:sz w:val="56"/>
          <w:szCs w:val="56"/>
          <w:highlight w:val="green"/>
        </w:rPr>
        <w:t>9,</w:t>
      </w:r>
      <w:r w:rsidR="00FD77ED">
        <w:rPr>
          <w:rFonts w:ascii="Georgia" w:hAnsi="Georgia"/>
          <w:b/>
          <w:sz w:val="56"/>
          <w:szCs w:val="56"/>
          <w:highlight w:val="green"/>
        </w:rPr>
        <w:t>15</w:t>
      </w:r>
      <w:r w:rsidR="00631F07">
        <w:rPr>
          <w:rFonts w:ascii="Georgia" w:hAnsi="Georgia"/>
          <w:b/>
          <w:sz w:val="56"/>
          <w:szCs w:val="56"/>
          <w:highlight w:val="green"/>
        </w:rPr>
        <w:t>,16</w:t>
      </w:r>
    </w:p>
    <w:p w14:paraId="4974CAA1" w14:textId="72D6487A" w:rsidR="00FA112C" w:rsidRDefault="00FA112C" w:rsidP="00B1192F">
      <w:pPr>
        <w:ind w:left="360"/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 xml:space="preserve">Check both tomorrow </w:t>
      </w:r>
      <w:r w:rsidRPr="00FA112C">
        <w:rPr>
          <w:rFonts w:ascii="Georgia" w:hAnsi="Georgia"/>
          <w:b/>
          <w:sz w:val="56"/>
          <w:szCs w:val="56"/>
          <w:highlight w:val="green"/>
        </w:rPr>
        <w:sym w:font="Wingdings" w:char="F04A"/>
      </w:r>
    </w:p>
    <w:p w14:paraId="664621A7" w14:textId="4A3D82C8" w:rsidR="00B1192F" w:rsidRPr="00B1192F" w:rsidRDefault="00B1192F" w:rsidP="00B1192F">
      <w:pPr>
        <w:rPr>
          <w:rFonts w:ascii="Georgia" w:hAnsi="Georgia"/>
          <w:b/>
          <w:sz w:val="56"/>
          <w:szCs w:val="56"/>
          <w:highlight w:val="green"/>
        </w:rPr>
      </w:pPr>
      <w:r>
        <w:rPr>
          <w:rFonts w:ascii="Georgia" w:hAnsi="Georgia"/>
          <w:b/>
          <w:sz w:val="56"/>
          <w:szCs w:val="56"/>
          <w:highlight w:val="green"/>
        </w:rPr>
        <w:t>===========================</w:t>
      </w:r>
    </w:p>
    <w:p w14:paraId="16D42071" w14:textId="0F27275E" w:rsidR="0008721C" w:rsidRDefault="00751C63" w:rsidP="00622A10">
      <w:pPr>
        <w:ind w:left="360"/>
        <w:rPr>
          <w:rFonts w:ascii="Georgia" w:hAnsi="Georgia"/>
          <w:b/>
          <w:sz w:val="56"/>
          <w:szCs w:val="56"/>
        </w:rPr>
      </w:pPr>
      <w:hyperlink r:id="rId31" w:history="1">
        <w:r w:rsidR="0008721C" w:rsidRPr="0023073D">
          <w:rPr>
            <w:rStyle w:val="Hyperlink"/>
            <w:rFonts w:ascii="Georgia" w:hAnsi="Georgia"/>
            <w:b/>
            <w:sz w:val="56"/>
            <w:szCs w:val="56"/>
          </w:rPr>
          <w:t>http://www.pba.org/education/homeworkhotline/</w:t>
        </w:r>
      </w:hyperlink>
    </w:p>
    <w:p w14:paraId="5613B210" w14:textId="325C76B7" w:rsidR="0008721C" w:rsidRPr="003404C0" w:rsidRDefault="0008721C" w:rsidP="00087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eorgia" w:hAnsi="Georgia"/>
          <w:b/>
          <w:color w:val="2E74B5" w:themeColor="accent1" w:themeShade="BF"/>
          <w:sz w:val="56"/>
          <w:szCs w:val="56"/>
        </w:rPr>
      </w:pPr>
      <w:r w:rsidRPr="003404C0">
        <w:rPr>
          <w:rFonts w:ascii="Georgia" w:hAnsi="Georgia"/>
          <w:b/>
          <w:color w:val="2E74B5" w:themeColor="accent1" w:themeShade="BF"/>
          <w:sz w:val="56"/>
          <w:szCs w:val="56"/>
        </w:rPr>
        <w:t>A HOMEWORK HOTLINE…</w:t>
      </w:r>
    </w:p>
    <w:p w14:paraId="6D06A107" w14:textId="44159BC0" w:rsidR="0008721C" w:rsidRDefault="0008721C" w:rsidP="00622A10">
      <w:pPr>
        <w:ind w:left="360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KHAN…</w:t>
      </w:r>
    </w:p>
    <w:p w14:paraId="6CA9AB18" w14:textId="664A7134" w:rsidR="0008721C" w:rsidRDefault="0008721C" w:rsidP="00622A10">
      <w:pPr>
        <w:ind w:left="360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DR.MATH…</w:t>
      </w:r>
    </w:p>
    <w:p w14:paraId="7741E8B3" w14:textId="2D371331" w:rsidR="003404C0" w:rsidRPr="00622A10" w:rsidRDefault="0008721C" w:rsidP="00622A10">
      <w:pPr>
        <w:ind w:left="360"/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PURPLEMATH…</w:t>
      </w:r>
      <w:r w:rsidR="003404C0">
        <w:rPr>
          <w:rFonts w:ascii="Georgia" w:hAnsi="Georgia"/>
          <w:b/>
          <w:sz w:val="56"/>
          <w:szCs w:val="56"/>
        </w:rPr>
        <w:t>DREXEL…</w:t>
      </w:r>
    </w:p>
    <w:p w14:paraId="4F1EE432" w14:textId="63DFFADD" w:rsidR="005443BA" w:rsidRDefault="00A35C2E" w:rsidP="00E33DF4">
      <w:pPr>
        <w:rPr>
          <w:rFonts w:ascii="Georgia" w:hAnsi="Georgia"/>
          <w:b/>
          <w:sz w:val="56"/>
          <w:szCs w:val="56"/>
        </w:rPr>
      </w:pPr>
      <w:r>
        <w:rPr>
          <w:noProof/>
        </w:rPr>
        <w:drawing>
          <wp:inline distT="0" distB="0" distL="0" distR="0" wp14:anchorId="10F8B598" wp14:editId="1CFB23D6">
            <wp:extent cx="2065564" cy="2680573"/>
            <wp:effectExtent l="0" t="0" r="0" b="5715"/>
            <wp:docPr id="32" name="Picture 32" descr="http://2.bp.blogspot.com/-Gms4egcc9WA/VoiExtA55QI/AAAAAAAAFLU/L5rZfd30jxo/s1600/SpinyLob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Gms4egcc9WA/VoiExtA55QI/AAAAAAAAFLU/L5rZfd30jxo/s1600/SpinyLobste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92" cy="27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C5E" w:rsidRPr="00E33DF4">
        <w:rPr>
          <w:rFonts w:ascii="Georgia" w:hAnsi="Georgia"/>
          <w:b/>
          <w:sz w:val="56"/>
          <w:szCs w:val="56"/>
        </w:rPr>
        <w:t xml:space="preserve">Lucy the </w:t>
      </w:r>
      <w:r w:rsidR="00733406">
        <w:rPr>
          <w:rFonts w:ascii="Georgia" w:hAnsi="Georgia"/>
          <w:b/>
          <w:sz w:val="56"/>
          <w:szCs w:val="56"/>
        </w:rPr>
        <w:t>Lobster says always be ‘prepared’…</w:t>
      </w:r>
    </w:p>
    <w:p w14:paraId="1C8510B3" w14:textId="0121F0C8" w:rsidR="002A51BA" w:rsidRPr="00E33DF4" w:rsidRDefault="002A51BA" w:rsidP="00E33DF4">
      <w:pPr>
        <w:rPr>
          <w:rFonts w:ascii="Georgia" w:hAnsi="Georgia"/>
          <w:b/>
          <w:sz w:val="56"/>
          <w:szCs w:val="56"/>
        </w:rPr>
      </w:pPr>
      <w:r>
        <w:rPr>
          <w:rFonts w:ascii="Georgia" w:hAnsi="Georgia"/>
          <w:b/>
          <w:sz w:val="56"/>
          <w:szCs w:val="56"/>
        </w:rPr>
        <w:t>With a little clarified butter…hehehe</w:t>
      </w:r>
    </w:p>
    <w:p w14:paraId="60B7D980" w14:textId="3589F3DA" w:rsidR="00E54277" w:rsidRDefault="00C11DFC" w:rsidP="00C11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noProof/>
          <w:sz w:val="48"/>
          <w:szCs w:val="48"/>
        </w:rPr>
      </w:pPr>
      <w:r w:rsidRPr="00E57B96">
        <w:rPr>
          <w:rFonts w:ascii="Georgia" w:hAnsi="Georgia"/>
          <w:b/>
          <w:noProof/>
          <w:sz w:val="48"/>
          <w:szCs w:val="48"/>
        </w:rPr>
        <w:drawing>
          <wp:inline distT="0" distB="0" distL="0" distR="0" wp14:anchorId="0EB1E8F6" wp14:editId="3D9B3999">
            <wp:extent cx="2833007" cy="1981858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b the lemur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4" b="17621"/>
                    <a:stretch/>
                  </pic:blipFill>
                  <pic:spPr bwMode="auto">
                    <a:xfrm>
                      <a:off x="0" y="0"/>
                      <a:ext cx="2915004" cy="203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C31">
        <w:rPr>
          <w:rFonts w:ascii="Georgia" w:hAnsi="Georgia"/>
          <w:b/>
          <w:noProof/>
          <w:sz w:val="48"/>
          <w:szCs w:val="48"/>
        </w:rPr>
        <w:t>Leanne the L</w:t>
      </w:r>
      <w:r w:rsidR="00E57B96" w:rsidRPr="00E57B96">
        <w:rPr>
          <w:rFonts w:ascii="Georgia" w:hAnsi="Georgia"/>
          <w:b/>
          <w:noProof/>
          <w:sz w:val="48"/>
          <w:szCs w:val="48"/>
        </w:rPr>
        <w:t xml:space="preserve">emur says </w:t>
      </w:r>
      <w:r w:rsidR="00621286">
        <w:rPr>
          <w:rFonts w:ascii="Georgia" w:hAnsi="Georgia"/>
          <w:b/>
          <w:noProof/>
          <w:sz w:val="48"/>
          <w:szCs w:val="48"/>
        </w:rPr>
        <w:t>…</w:t>
      </w:r>
      <w:r w:rsidR="00E57B96">
        <w:rPr>
          <w:rFonts w:ascii="Georgia" w:hAnsi="Georgia"/>
          <w:b/>
          <w:noProof/>
          <w:sz w:val="48"/>
          <w:szCs w:val="48"/>
        </w:rPr>
        <w:t xml:space="preserve">stop whining - </w:t>
      </w:r>
      <w:r w:rsidR="00E57B96" w:rsidRPr="00E57B96">
        <w:rPr>
          <w:rFonts w:ascii="Georgia" w:hAnsi="Georgia"/>
          <w:b/>
          <w:noProof/>
          <w:sz w:val="48"/>
          <w:szCs w:val="48"/>
        </w:rPr>
        <w:t>do all of your homework!!</w:t>
      </w:r>
    </w:p>
    <w:p w14:paraId="5421D87B" w14:textId="6CE47C2F" w:rsidR="00BE5C4C" w:rsidRDefault="00BE5C4C" w:rsidP="00C11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noProof/>
          <w:sz w:val="48"/>
          <w:szCs w:val="48"/>
        </w:rPr>
      </w:pPr>
      <w:r>
        <w:rPr>
          <w:rFonts w:ascii="Georgia" w:hAnsi="Georgia"/>
          <w:b/>
          <w:noProof/>
          <w:sz w:val="48"/>
          <w:szCs w:val="48"/>
        </w:rPr>
        <w:t>And keep that fossa away from me!!!!!!!!!</w:t>
      </w:r>
    </w:p>
    <w:p w14:paraId="3D84ACD4" w14:textId="5BB4CBB5" w:rsidR="006135D8" w:rsidRDefault="00621286" w:rsidP="00C11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  <w:b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5FCB822B" wp14:editId="0C737BC5">
            <wp:extent cx="2715144" cy="1802856"/>
            <wp:effectExtent l="0" t="0" r="9525" b="6985"/>
            <wp:docPr id="1" name="Picture 1" descr="http://images6.fanpop.com/image/photos/32800000/Fossa-animals-32849887-500-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6.fanpop.com/image/photos/32800000/Fossa-animals-32849887-500-33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73" cy="182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noProof/>
          <w:sz w:val="48"/>
          <w:szCs w:val="48"/>
        </w:rPr>
        <w:t>Frank the Fossa!</w:t>
      </w:r>
    </w:p>
    <w:sectPr w:rsidR="006135D8" w:rsidSect="008A30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79C9A" w14:textId="77777777" w:rsidR="00FD77ED" w:rsidRDefault="00FD77ED" w:rsidP="00C16BFA">
      <w:pPr>
        <w:spacing w:after="0" w:line="240" w:lineRule="auto"/>
      </w:pPr>
      <w:r>
        <w:separator/>
      </w:r>
    </w:p>
  </w:endnote>
  <w:endnote w:type="continuationSeparator" w:id="0">
    <w:p w14:paraId="328906D0" w14:textId="77777777" w:rsidR="00FD77ED" w:rsidRDefault="00FD77ED" w:rsidP="00C16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0C9A6" w14:textId="77777777" w:rsidR="00FD77ED" w:rsidRDefault="00FD77ED" w:rsidP="00C16BFA">
      <w:pPr>
        <w:spacing w:after="0" w:line="240" w:lineRule="auto"/>
      </w:pPr>
      <w:r>
        <w:separator/>
      </w:r>
    </w:p>
  </w:footnote>
  <w:footnote w:type="continuationSeparator" w:id="0">
    <w:p w14:paraId="5660AEBB" w14:textId="77777777" w:rsidR="00FD77ED" w:rsidRDefault="00FD77ED" w:rsidP="00C16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12905"/>
    <w:multiLevelType w:val="multilevel"/>
    <w:tmpl w:val="C0CCD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195DA6"/>
    <w:multiLevelType w:val="hybridMultilevel"/>
    <w:tmpl w:val="C89ED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2753B"/>
    <w:multiLevelType w:val="hybridMultilevel"/>
    <w:tmpl w:val="6688C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B48C3"/>
    <w:multiLevelType w:val="hybridMultilevel"/>
    <w:tmpl w:val="E5F822A4"/>
    <w:lvl w:ilvl="0" w:tplc="3B7447AC">
      <w:start w:val="15"/>
      <w:numFmt w:val="bullet"/>
      <w:lvlText w:val="-"/>
      <w:lvlJc w:val="left"/>
      <w:pPr>
        <w:ind w:left="855" w:hanging="360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 w15:restartNumberingAfterBreak="0">
    <w:nsid w:val="082F2C94"/>
    <w:multiLevelType w:val="hybridMultilevel"/>
    <w:tmpl w:val="785828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3C203C"/>
    <w:multiLevelType w:val="hybridMultilevel"/>
    <w:tmpl w:val="B72A6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17C9A"/>
    <w:multiLevelType w:val="multilevel"/>
    <w:tmpl w:val="DEE20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E34339"/>
    <w:multiLevelType w:val="hybridMultilevel"/>
    <w:tmpl w:val="4104B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A96F70"/>
    <w:multiLevelType w:val="multilevel"/>
    <w:tmpl w:val="CA00E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CF1565"/>
    <w:multiLevelType w:val="hybridMultilevel"/>
    <w:tmpl w:val="EAF43A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164219"/>
    <w:multiLevelType w:val="hybridMultilevel"/>
    <w:tmpl w:val="0B6C68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714C30"/>
    <w:multiLevelType w:val="hybridMultilevel"/>
    <w:tmpl w:val="14A6A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DA50E1"/>
    <w:multiLevelType w:val="hybridMultilevel"/>
    <w:tmpl w:val="C32C1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2714CD"/>
    <w:multiLevelType w:val="hybridMultilevel"/>
    <w:tmpl w:val="4C34E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7C4063"/>
    <w:multiLevelType w:val="hybridMultilevel"/>
    <w:tmpl w:val="8E00F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B43CB"/>
    <w:multiLevelType w:val="multilevel"/>
    <w:tmpl w:val="F830D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9D5C15"/>
    <w:multiLevelType w:val="multilevel"/>
    <w:tmpl w:val="981A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2F27E4"/>
    <w:multiLevelType w:val="hybridMultilevel"/>
    <w:tmpl w:val="11AAE3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3CE1248"/>
    <w:multiLevelType w:val="hybridMultilevel"/>
    <w:tmpl w:val="14A0B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A93A32"/>
    <w:multiLevelType w:val="hybridMultilevel"/>
    <w:tmpl w:val="C3367F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CA3A3D"/>
    <w:multiLevelType w:val="multilevel"/>
    <w:tmpl w:val="D056F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E0A3985"/>
    <w:multiLevelType w:val="hybridMultilevel"/>
    <w:tmpl w:val="E1309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3A7AD2"/>
    <w:multiLevelType w:val="hybridMultilevel"/>
    <w:tmpl w:val="286ADB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B045A3"/>
    <w:multiLevelType w:val="hybridMultilevel"/>
    <w:tmpl w:val="6C30EC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DCC6006"/>
    <w:multiLevelType w:val="hybridMultilevel"/>
    <w:tmpl w:val="050A8C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F2086E"/>
    <w:multiLevelType w:val="multilevel"/>
    <w:tmpl w:val="1B2CC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B11A33"/>
    <w:multiLevelType w:val="hybridMultilevel"/>
    <w:tmpl w:val="B518D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EB55A4"/>
    <w:multiLevelType w:val="multilevel"/>
    <w:tmpl w:val="7F08C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FD85CC1"/>
    <w:multiLevelType w:val="hybridMultilevel"/>
    <w:tmpl w:val="65BC4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1F7B5A"/>
    <w:multiLevelType w:val="hybridMultilevel"/>
    <w:tmpl w:val="1FA2E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6A213C"/>
    <w:multiLevelType w:val="hybridMultilevel"/>
    <w:tmpl w:val="8B023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952CF"/>
    <w:multiLevelType w:val="hybridMultilevel"/>
    <w:tmpl w:val="1EF61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14019"/>
    <w:multiLevelType w:val="hybridMultilevel"/>
    <w:tmpl w:val="958A6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DE18A4"/>
    <w:multiLevelType w:val="hybridMultilevel"/>
    <w:tmpl w:val="E40079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E7F4371"/>
    <w:multiLevelType w:val="hybridMultilevel"/>
    <w:tmpl w:val="AFEEB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E4EDA"/>
    <w:multiLevelType w:val="hybridMultilevel"/>
    <w:tmpl w:val="7A8CA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7A220F"/>
    <w:multiLevelType w:val="hybridMultilevel"/>
    <w:tmpl w:val="9A8A1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063190"/>
    <w:multiLevelType w:val="hybridMultilevel"/>
    <w:tmpl w:val="2E9A5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B751D7"/>
    <w:multiLevelType w:val="hybridMultilevel"/>
    <w:tmpl w:val="DE889C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8DD1136"/>
    <w:multiLevelType w:val="hybridMultilevel"/>
    <w:tmpl w:val="93EA0FB2"/>
    <w:lvl w:ilvl="0" w:tplc="97AC17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39"/>
  </w:num>
  <w:num w:numId="5">
    <w:abstractNumId w:val="20"/>
  </w:num>
  <w:num w:numId="6">
    <w:abstractNumId w:val="27"/>
  </w:num>
  <w:num w:numId="7">
    <w:abstractNumId w:val="25"/>
  </w:num>
  <w:num w:numId="8">
    <w:abstractNumId w:val="0"/>
  </w:num>
  <w:num w:numId="9">
    <w:abstractNumId w:val="16"/>
  </w:num>
  <w:num w:numId="10">
    <w:abstractNumId w:val="2"/>
  </w:num>
  <w:num w:numId="11">
    <w:abstractNumId w:val="15"/>
  </w:num>
  <w:num w:numId="12">
    <w:abstractNumId w:val="28"/>
  </w:num>
  <w:num w:numId="13">
    <w:abstractNumId w:val="22"/>
  </w:num>
  <w:num w:numId="14">
    <w:abstractNumId w:val="32"/>
  </w:num>
  <w:num w:numId="15">
    <w:abstractNumId w:val="13"/>
  </w:num>
  <w:num w:numId="16">
    <w:abstractNumId w:val="30"/>
  </w:num>
  <w:num w:numId="17">
    <w:abstractNumId w:val="14"/>
  </w:num>
  <w:num w:numId="18">
    <w:abstractNumId w:val="29"/>
  </w:num>
  <w:num w:numId="19">
    <w:abstractNumId w:val="17"/>
  </w:num>
  <w:num w:numId="20">
    <w:abstractNumId w:val="5"/>
  </w:num>
  <w:num w:numId="21">
    <w:abstractNumId w:val="23"/>
  </w:num>
  <w:num w:numId="22">
    <w:abstractNumId w:val="10"/>
  </w:num>
  <w:num w:numId="23">
    <w:abstractNumId w:val="11"/>
  </w:num>
  <w:num w:numId="24">
    <w:abstractNumId w:val="38"/>
  </w:num>
  <w:num w:numId="25">
    <w:abstractNumId w:val="37"/>
  </w:num>
  <w:num w:numId="26">
    <w:abstractNumId w:val="7"/>
  </w:num>
  <w:num w:numId="27">
    <w:abstractNumId w:val="36"/>
  </w:num>
  <w:num w:numId="28">
    <w:abstractNumId w:val="9"/>
  </w:num>
  <w:num w:numId="29">
    <w:abstractNumId w:val="34"/>
  </w:num>
  <w:num w:numId="30">
    <w:abstractNumId w:val="31"/>
  </w:num>
  <w:num w:numId="31">
    <w:abstractNumId w:val="35"/>
  </w:num>
  <w:num w:numId="32">
    <w:abstractNumId w:val="33"/>
  </w:num>
  <w:num w:numId="33">
    <w:abstractNumId w:val="12"/>
  </w:num>
  <w:num w:numId="34">
    <w:abstractNumId w:val="24"/>
  </w:num>
  <w:num w:numId="35">
    <w:abstractNumId w:val="18"/>
  </w:num>
  <w:num w:numId="36">
    <w:abstractNumId w:val="19"/>
  </w:num>
  <w:num w:numId="37">
    <w:abstractNumId w:val="4"/>
  </w:num>
  <w:num w:numId="38">
    <w:abstractNumId w:val="3"/>
  </w:num>
  <w:num w:numId="39">
    <w:abstractNumId w:val="1"/>
  </w:num>
  <w:num w:numId="40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66"/>
    <w:rsid w:val="00002C96"/>
    <w:rsid w:val="00013F3F"/>
    <w:rsid w:val="00016535"/>
    <w:rsid w:val="00017395"/>
    <w:rsid w:val="00017DB3"/>
    <w:rsid w:val="0002063E"/>
    <w:rsid w:val="00023692"/>
    <w:rsid w:val="00026D44"/>
    <w:rsid w:val="00033CC4"/>
    <w:rsid w:val="0003413D"/>
    <w:rsid w:val="00034219"/>
    <w:rsid w:val="000369B1"/>
    <w:rsid w:val="00036E93"/>
    <w:rsid w:val="00041B0E"/>
    <w:rsid w:val="00042243"/>
    <w:rsid w:val="0004489C"/>
    <w:rsid w:val="00045503"/>
    <w:rsid w:val="0004555A"/>
    <w:rsid w:val="00045AA2"/>
    <w:rsid w:val="0005107F"/>
    <w:rsid w:val="00051A65"/>
    <w:rsid w:val="00053B7D"/>
    <w:rsid w:val="00054AE3"/>
    <w:rsid w:val="00056AE7"/>
    <w:rsid w:val="000576B4"/>
    <w:rsid w:val="00057D93"/>
    <w:rsid w:val="00063649"/>
    <w:rsid w:val="000638C1"/>
    <w:rsid w:val="000656A7"/>
    <w:rsid w:val="00065E55"/>
    <w:rsid w:val="000671DC"/>
    <w:rsid w:val="00072EE6"/>
    <w:rsid w:val="00073F8A"/>
    <w:rsid w:val="00075A75"/>
    <w:rsid w:val="00076C24"/>
    <w:rsid w:val="0007706A"/>
    <w:rsid w:val="0008091B"/>
    <w:rsid w:val="00080A11"/>
    <w:rsid w:val="0008181B"/>
    <w:rsid w:val="00082AD4"/>
    <w:rsid w:val="00084F21"/>
    <w:rsid w:val="0008660D"/>
    <w:rsid w:val="0008716C"/>
    <w:rsid w:val="0008721C"/>
    <w:rsid w:val="000941C0"/>
    <w:rsid w:val="0009705B"/>
    <w:rsid w:val="000A06ED"/>
    <w:rsid w:val="000A1F34"/>
    <w:rsid w:val="000A248D"/>
    <w:rsid w:val="000A3CE2"/>
    <w:rsid w:val="000A46A6"/>
    <w:rsid w:val="000A4EDD"/>
    <w:rsid w:val="000A75C7"/>
    <w:rsid w:val="000B1FE8"/>
    <w:rsid w:val="000D0631"/>
    <w:rsid w:val="000D14F1"/>
    <w:rsid w:val="000D3B02"/>
    <w:rsid w:val="000D6631"/>
    <w:rsid w:val="000E035F"/>
    <w:rsid w:val="000E3704"/>
    <w:rsid w:val="000E41A9"/>
    <w:rsid w:val="000E4260"/>
    <w:rsid w:val="000E4299"/>
    <w:rsid w:val="000E43F9"/>
    <w:rsid w:val="000E465E"/>
    <w:rsid w:val="000F0BDE"/>
    <w:rsid w:val="000F1D9E"/>
    <w:rsid w:val="000F261E"/>
    <w:rsid w:val="000F289E"/>
    <w:rsid w:val="000F765A"/>
    <w:rsid w:val="000F77D3"/>
    <w:rsid w:val="0010028D"/>
    <w:rsid w:val="00100C5E"/>
    <w:rsid w:val="00102232"/>
    <w:rsid w:val="001022E8"/>
    <w:rsid w:val="001223B2"/>
    <w:rsid w:val="001260AF"/>
    <w:rsid w:val="00127349"/>
    <w:rsid w:val="001318B1"/>
    <w:rsid w:val="00133E4B"/>
    <w:rsid w:val="00137076"/>
    <w:rsid w:val="00137E27"/>
    <w:rsid w:val="001402A1"/>
    <w:rsid w:val="001414AE"/>
    <w:rsid w:val="001454E3"/>
    <w:rsid w:val="0015477E"/>
    <w:rsid w:val="001551DB"/>
    <w:rsid w:val="0015651C"/>
    <w:rsid w:val="00166535"/>
    <w:rsid w:val="001717A3"/>
    <w:rsid w:val="00176415"/>
    <w:rsid w:val="00177282"/>
    <w:rsid w:val="00180659"/>
    <w:rsid w:val="00183BEE"/>
    <w:rsid w:val="00183C62"/>
    <w:rsid w:val="0018520A"/>
    <w:rsid w:val="0018642D"/>
    <w:rsid w:val="00191868"/>
    <w:rsid w:val="00196B3B"/>
    <w:rsid w:val="00196D83"/>
    <w:rsid w:val="001A1CC7"/>
    <w:rsid w:val="001A2B65"/>
    <w:rsid w:val="001A5147"/>
    <w:rsid w:val="001A715D"/>
    <w:rsid w:val="001B39E5"/>
    <w:rsid w:val="001C0888"/>
    <w:rsid w:val="001C0E0A"/>
    <w:rsid w:val="001C39AB"/>
    <w:rsid w:val="001D166C"/>
    <w:rsid w:val="001D1BBF"/>
    <w:rsid w:val="001D48B5"/>
    <w:rsid w:val="001D721A"/>
    <w:rsid w:val="001D777B"/>
    <w:rsid w:val="001E46A4"/>
    <w:rsid w:val="001E4A98"/>
    <w:rsid w:val="001E52D4"/>
    <w:rsid w:val="001E69B5"/>
    <w:rsid w:val="001E74E5"/>
    <w:rsid w:val="001F258F"/>
    <w:rsid w:val="001F291D"/>
    <w:rsid w:val="001F3C9F"/>
    <w:rsid w:val="001F438E"/>
    <w:rsid w:val="00202731"/>
    <w:rsid w:val="00212527"/>
    <w:rsid w:val="00215F9C"/>
    <w:rsid w:val="0022048B"/>
    <w:rsid w:val="002220E8"/>
    <w:rsid w:val="00224E9E"/>
    <w:rsid w:val="002250F0"/>
    <w:rsid w:val="00226C2B"/>
    <w:rsid w:val="00234D11"/>
    <w:rsid w:val="00235C53"/>
    <w:rsid w:val="00236625"/>
    <w:rsid w:val="00236DB3"/>
    <w:rsid w:val="002378A8"/>
    <w:rsid w:val="002412C7"/>
    <w:rsid w:val="00244D12"/>
    <w:rsid w:val="00247078"/>
    <w:rsid w:val="00247218"/>
    <w:rsid w:val="00247BDD"/>
    <w:rsid w:val="00252760"/>
    <w:rsid w:val="002544E4"/>
    <w:rsid w:val="00254A1D"/>
    <w:rsid w:val="00254B1A"/>
    <w:rsid w:val="00263034"/>
    <w:rsid w:val="0026613F"/>
    <w:rsid w:val="0027179D"/>
    <w:rsid w:val="00271BDE"/>
    <w:rsid w:val="00272136"/>
    <w:rsid w:val="002724C4"/>
    <w:rsid w:val="00272E77"/>
    <w:rsid w:val="00274E10"/>
    <w:rsid w:val="002771FE"/>
    <w:rsid w:val="00280356"/>
    <w:rsid w:val="00282473"/>
    <w:rsid w:val="0029365A"/>
    <w:rsid w:val="002959A8"/>
    <w:rsid w:val="00296664"/>
    <w:rsid w:val="00296BBC"/>
    <w:rsid w:val="002A2254"/>
    <w:rsid w:val="002A51BA"/>
    <w:rsid w:val="002A7450"/>
    <w:rsid w:val="002C2C5F"/>
    <w:rsid w:val="002C4E08"/>
    <w:rsid w:val="002D0A69"/>
    <w:rsid w:val="002D1509"/>
    <w:rsid w:val="002E11F7"/>
    <w:rsid w:val="002E19A5"/>
    <w:rsid w:val="002E4435"/>
    <w:rsid w:val="002E475E"/>
    <w:rsid w:val="002E4954"/>
    <w:rsid w:val="002E6E78"/>
    <w:rsid w:val="002E7CD5"/>
    <w:rsid w:val="002F20D8"/>
    <w:rsid w:val="002F4C93"/>
    <w:rsid w:val="002F5392"/>
    <w:rsid w:val="0030087D"/>
    <w:rsid w:val="00304F4D"/>
    <w:rsid w:val="00306EA7"/>
    <w:rsid w:val="0030758D"/>
    <w:rsid w:val="00313D8B"/>
    <w:rsid w:val="00314AE1"/>
    <w:rsid w:val="003158ED"/>
    <w:rsid w:val="003168CB"/>
    <w:rsid w:val="00317D75"/>
    <w:rsid w:val="003260F4"/>
    <w:rsid w:val="003358AE"/>
    <w:rsid w:val="0033647F"/>
    <w:rsid w:val="003404C0"/>
    <w:rsid w:val="0034210F"/>
    <w:rsid w:val="00361EC9"/>
    <w:rsid w:val="0036281A"/>
    <w:rsid w:val="003628BC"/>
    <w:rsid w:val="00364788"/>
    <w:rsid w:val="00366014"/>
    <w:rsid w:val="00371A32"/>
    <w:rsid w:val="00372AC5"/>
    <w:rsid w:val="00374123"/>
    <w:rsid w:val="003777F8"/>
    <w:rsid w:val="00377DC7"/>
    <w:rsid w:val="00381EF7"/>
    <w:rsid w:val="00383EE4"/>
    <w:rsid w:val="003859F7"/>
    <w:rsid w:val="003861DA"/>
    <w:rsid w:val="003879D9"/>
    <w:rsid w:val="00391640"/>
    <w:rsid w:val="00391FC0"/>
    <w:rsid w:val="0039338A"/>
    <w:rsid w:val="003942E8"/>
    <w:rsid w:val="0039455C"/>
    <w:rsid w:val="00394B05"/>
    <w:rsid w:val="00395496"/>
    <w:rsid w:val="0039578E"/>
    <w:rsid w:val="003A0845"/>
    <w:rsid w:val="003A15AA"/>
    <w:rsid w:val="003A2306"/>
    <w:rsid w:val="003B42C1"/>
    <w:rsid w:val="003C204D"/>
    <w:rsid w:val="003C4B05"/>
    <w:rsid w:val="003D180E"/>
    <w:rsid w:val="003D30BA"/>
    <w:rsid w:val="003D4385"/>
    <w:rsid w:val="003D7C9B"/>
    <w:rsid w:val="003E31AA"/>
    <w:rsid w:val="003F1C7C"/>
    <w:rsid w:val="003F2CB5"/>
    <w:rsid w:val="003F2FB6"/>
    <w:rsid w:val="003F609F"/>
    <w:rsid w:val="00403E62"/>
    <w:rsid w:val="00404118"/>
    <w:rsid w:val="00407C1C"/>
    <w:rsid w:val="004111DE"/>
    <w:rsid w:val="00413835"/>
    <w:rsid w:val="00413B90"/>
    <w:rsid w:val="0041422F"/>
    <w:rsid w:val="00414471"/>
    <w:rsid w:val="0041566F"/>
    <w:rsid w:val="004231FA"/>
    <w:rsid w:val="004306D2"/>
    <w:rsid w:val="0043192F"/>
    <w:rsid w:val="0043606A"/>
    <w:rsid w:val="004375FF"/>
    <w:rsid w:val="0045002A"/>
    <w:rsid w:val="004503ED"/>
    <w:rsid w:val="00450CF2"/>
    <w:rsid w:val="00451A33"/>
    <w:rsid w:val="0045298A"/>
    <w:rsid w:val="00455BFA"/>
    <w:rsid w:val="00464BB0"/>
    <w:rsid w:val="00466111"/>
    <w:rsid w:val="00467D86"/>
    <w:rsid w:val="0047211B"/>
    <w:rsid w:val="00477B2D"/>
    <w:rsid w:val="00481272"/>
    <w:rsid w:val="00482BBA"/>
    <w:rsid w:val="004862BF"/>
    <w:rsid w:val="0048645D"/>
    <w:rsid w:val="00486832"/>
    <w:rsid w:val="0049089F"/>
    <w:rsid w:val="00495B0F"/>
    <w:rsid w:val="00497842"/>
    <w:rsid w:val="004A0AD3"/>
    <w:rsid w:val="004A19F6"/>
    <w:rsid w:val="004A315B"/>
    <w:rsid w:val="004A6907"/>
    <w:rsid w:val="004B22E7"/>
    <w:rsid w:val="004B2A73"/>
    <w:rsid w:val="004B3E3E"/>
    <w:rsid w:val="004B47DD"/>
    <w:rsid w:val="004B556B"/>
    <w:rsid w:val="004B7E5E"/>
    <w:rsid w:val="004C00A5"/>
    <w:rsid w:val="004C4547"/>
    <w:rsid w:val="004C54F4"/>
    <w:rsid w:val="004C5562"/>
    <w:rsid w:val="004D14CF"/>
    <w:rsid w:val="004D2018"/>
    <w:rsid w:val="004D2B6F"/>
    <w:rsid w:val="004D3476"/>
    <w:rsid w:val="004D7520"/>
    <w:rsid w:val="004E041E"/>
    <w:rsid w:val="004E2ABA"/>
    <w:rsid w:val="004E79E9"/>
    <w:rsid w:val="004F3C02"/>
    <w:rsid w:val="004F72D8"/>
    <w:rsid w:val="004F74A4"/>
    <w:rsid w:val="005002D2"/>
    <w:rsid w:val="0050104A"/>
    <w:rsid w:val="0050158A"/>
    <w:rsid w:val="00505F1A"/>
    <w:rsid w:val="00511DDB"/>
    <w:rsid w:val="005121F7"/>
    <w:rsid w:val="00522B13"/>
    <w:rsid w:val="005240D5"/>
    <w:rsid w:val="005271AE"/>
    <w:rsid w:val="00532B48"/>
    <w:rsid w:val="00537209"/>
    <w:rsid w:val="005377C0"/>
    <w:rsid w:val="005443BA"/>
    <w:rsid w:val="00546E6E"/>
    <w:rsid w:val="005502FE"/>
    <w:rsid w:val="00551F3F"/>
    <w:rsid w:val="005521FE"/>
    <w:rsid w:val="00563301"/>
    <w:rsid w:val="00563F0D"/>
    <w:rsid w:val="00567A7D"/>
    <w:rsid w:val="005736C4"/>
    <w:rsid w:val="00575712"/>
    <w:rsid w:val="00576311"/>
    <w:rsid w:val="00577718"/>
    <w:rsid w:val="00580C2B"/>
    <w:rsid w:val="00581DB8"/>
    <w:rsid w:val="00585343"/>
    <w:rsid w:val="0058648F"/>
    <w:rsid w:val="00590A63"/>
    <w:rsid w:val="0059275C"/>
    <w:rsid w:val="00593F4A"/>
    <w:rsid w:val="00595800"/>
    <w:rsid w:val="005A0B9E"/>
    <w:rsid w:val="005A1708"/>
    <w:rsid w:val="005A3E0F"/>
    <w:rsid w:val="005A444F"/>
    <w:rsid w:val="005A55B8"/>
    <w:rsid w:val="005B2B58"/>
    <w:rsid w:val="005B41ED"/>
    <w:rsid w:val="005B5641"/>
    <w:rsid w:val="005B759C"/>
    <w:rsid w:val="005B78BA"/>
    <w:rsid w:val="005C0764"/>
    <w:rsid w:val="005C0CCE"/>
    <w:rsid w:val="005C38D1"/>
    <w:rsid w:val="005C52BF"/>
    <w:rsid w:val="005C695C"/>
    <w:rsid w:val="005C7C4D"/>
    <w:rsid w:val="005D1B7C"/>
    <w:rsid w:val="005D32AF"/>
    <w:rsid w:val="005D4380"/>
    <w:rsid w:val="005D588D"/>
    <w:rsid w:val="005D6DDF"/>
    <w:rsid w:val="005D7350"/>
    <w:rsid w:val="005D7C17"/>
    <w:rsid w:val="005D7E21"/>
    <w:rsid w:val="005E313A"/>
    <w:rsid w:val="005E436C"/>
    <w:rsid w:val="005E4A60"/>
    <w:rsid w:val="005E4FE5"/>
    <w:rsid w:val="005F0639"/>
    <w:rsid w:val="005F1A72"/>
    <w:rsid w:val="006008D8"/>
    <w:rsid w:val="006019D7"/>
    <w:rsid w:val="006025A1"/>
    <w:rsid w:val="00606687"/>
    <w:rsid w:val="00607BC0"/>
    <w:rsid w:val="006135D8"/>
    <w:rsid w:val="00615B75"/>
    <w:rsid w:val="00616F91"/>
    <w:rsid w:val="00621286"/>
    <w:rsid w:val="00622A10"/>
    <w:rsid w:val="00622E95"/>
    <w:rsid w:val="006268BA"/>
    <w:rsid w:val="00631E8E"/>
    <w:rsid w:val="00631F07"/>
    <w:rsid w:val="006329E8"/>
    <w:rsid w:val="00641259"/>
    <w:rsid w:val="006421F6"/>
    <w:rsid w:val="00643D2A"/>
    <w:rsid w:val="0064506B"/>
    <w:rsid w:val="00647692"/>
    <w:rsid w:val="00654CB9"/>
    <w:rsid w:val="0065562F"/>
    <w:rsid w:val="00656236"/>
    <w:rsid w:val="00660BC8"/>
    <w:rsid w:val="00661838"/>
    <w:rsid w:val="006618CD"/>
    <w:rsid w:val="00663FC5"/>
    <w:rsid w:val="00676F67"/>
    <w:rsid w:val="006801E4"/>
    <w:rsid w:val="0068315A"/>
    <w:rsid w:val="00683F8C"/>
    <w:rsid w:val="00690B15"/>
    <w:rsid w:val="00694D1E"/>
    <w:rsid w:val="00694E9B"/>
    <w:rsid w:val="006A2FF8"/>
    <w:rsid w:val="006B12B4"/>
    <w:rsid w:val="006B1EAA"/>
    <w:rsid w:val="006B6225"/>
    <w:rsid w:val="006B6CCB"/>
    <w:rsid w:val="006C411B"/>
    <w:rsid w:val="006D1314"/>
    <w:rsid w:val="006D155F"/>
    <w:rsid w:val="006D1D80"/>
    <w:rsid w:val="006D2B96"/>
    <w:rsid w:val="006D47D7"/>
    <w:rsid w:val="006D5418"/>
    <w:rsid w:val="006D5E18"/>
    <w:rsid w:val="006D7ACE"/>
    <w:rsid w:val="006E129A"/>
    <w:rsid w:val="006E207D"/>
    <w:rsid w:val="006E3966"/>
    <w:rsid w:val="006F18E6"/>
    <w:rsid w:val="0070139F"/>
    <w:rsid w:val="00704321"/>
    <w:rsid w:val="00704906"/>
    <w:rsid w:val="00705B29"/>
    <w:rsid w:val="00721373"/>
    <w:rsid w:val="00723694"/>
    <w:rsid w:val="00723E63"/>
    <w:rsid w:val="00727012"/>
    <w:rsid w:val="00732040"/>
    <w:rsid w:val="00732916"/>
    <w:rsid w:val="00733406"/>
    <w:rsid w:val="007336BF"/>
    <w:rsid w:val="007340A5"/>
    <w:rsid w:val="007362F7"/>
    <w:rsid w:val="00736BD3"/>
    <w:rsid w:val="007377D1"/>
    <w:rsid w:val="00744313"/>
    <w:rsid w:val="00744DEB"/>
    <w:rsid w:val="007460D6"/>
    <w:rsid w:val="00751C63"/>
    <w:rsid w:val="00752FB7"/>
    <w:rsid w:val="00753F5D"/>
    <w:rsid w:val="00756BC1"/>
    <w:rsid w:val="00757CA9"/>
    <w:rsid w:val="00760DB3"/>
    <w:rsid w:val="00764749"/>
    <w:rsid w:val="0076484F"/>
    <w:rsid w:val="00765C53"/>
    <w:rsid w:val="00773EDC"/>
    <w:rsid w:val="00780793"/>
    <w:rsid w:val="007816DD"/>
    <w:rsid w:val="00783935"/>
    <w:rsid w:val="00787E76"/>
    <w:rsid w:val="00791002"/>
    <w:rsid w:val="00792728"/>
    <w:rsid w:val="007944D3"/>
    <w:rsid w:val="007A234A"/>
    <w:rsid w:val="007A5548"/>
    <w:rsid w:val="007B110B"/>
    <w:rsid w:val="007B4972"/>
    <w:rsid w:val="007C2979"/>
    <w:rsid w:val="007C4379"/>
    <w:rsid w:val="007C54AB"/>
    <w:rsid w:val="007C6365"/>
    <w:rsid w:val="007C7937"/>
    <w:rsid w:val="007D3ACB"/>
    <w:rsid w:val="007E25FD"/>
    <w:rsid w:val="007E3B7F"/>
    <w:rsid w:val="007E50B0"/>
    <w:rsid w:val="007F3096"/>
    <w:rsid w:val="007F4BB2"/>
    <w:rsid w:val="007F61BC"/>
    <w:rsid w:val="007F78C9"/>
    <w:rsid w:val="008016C8"/>
    <w:rsid w:val="00801788"/>
    <w:rsid w:val="008020C5"/>
    <w:rsid w:val="008035F0"/>
    <w:rsid w:val="008078D9"/>
    <w:rsid w:val="00810B04"/>
    <w:rsid w:val="00810C49"/>
    <w:rsid w:val="00811A70"/>
    <w:rsid w:val="00815EB7"/>
    <w:rsid w:val="00825439"/>
    <w:rsid w:val="00830BB6"/>
    <w:rsid w:val="00832435"/>
    <w:rsid w:val="0083338B"/>
    <w:rsid w:val="008353A9"/>
    <w:rsid w:val="008366AA"/>
    <w:rsid w:val="008372C0"/>
    <w:rsid w:val="008379B7"/>
    <w:rsid w:val="008409CB"/>
    <w:rsid w:val="00844EED"/>
    <w:rsid w:val="00850FFF"/>
    <w:rsid w:val="00851742"/>
    <w:rsid w:val="00854814"/>
    <w:rsid w:val="008562C0"/>
    <w:rsid w:val="008622B6"/>
    <w:rsid w:val="00867066"/>
    <w:rsid w:val="00867DC5"/>
    <w:rsid w:val="00873790"/>
    <w:rsid w:val="0088372C"/>
    <w:rsid w:val="00883F7C"/>
    <w:rsid w:val="00886896"/>
    <w:rsid w:val="008902AC"/>
    <w:rsid w:val="00893C12"/>
    <w:rsid w:val="008A091C"/>
    <w:rsid w:val="008A1343"/>
    <w:rsid w:val="008A30A6"/>
    <w:rsid w:val="008A30D5"/>
    <w:rsid w:val="008A325F"/>
    <w:rsid w:val="008A48A6"/>
    <w:rsid w:val="008A6354"/>
    <w:rsid w:val="008A7C4B"/>
    <w:rsid w:val="008B0C84"/>
    <w:rsid w:val="008B66C3"/>
    <w:rsid w:val="008B68DB"/>
    <w:rsid w:val="008C3A86"/>
    <w:rsid w:val="008C490D"/>
    <w:rsid w:val="008C6B6C"/>
    <w:rsid w:val="008C7C1D"/>
    <w:rsid w:val="008D0031"/>
    <w:rsid w:val="008D0A2D"/>
    <w:rsid w:val="008D5902"/>
    <w:rsid w:val="008E1389"/>
    <w:rsid w:val="008E40A9"/>
    <w:rsid w:val="008E6412"/>
    <w:rsid w:val="008E7C53"/>
    <w:rsid w:val="008F2A15"/>
    <w:rsid w:val="00902CD2"/>
    <w:rsid w:val="009057B5"/>
    <w:rsid w:val="00910C4F"/>
    <w:rsid w:val="009113BC"/>
    <w:rsid w:val="00912DCE"/>
    <w:rsid w:val="0091418A"/>
    <w:rsid w:val="00915E1B"/>
    <w:rsid w:val="0092003F"/>
    <w:rsid w:val="00920122"/>
    <w:rsid w:val="00920F31"/>
    <w:rsid w:val="0092237D"/>
    <w:rsid w:val="009242F8"/>
    <w:rsid w:val="0093325F"/>
    <w:rsid w:val="00935609"/>
    <w:rsid w:val="009429BC"/>
    <w:rsid w:val="00943F41"/>
    <w:rsid w:val="00944461"/>
    <w:rsid w:val="00953A63"/>
    <w:rsid w:val="00953CD1"/>
    <w:rsid w:val="00954156"/>
    <w:rsid w:val="0096327B"/>
    <w:rsid w:val="0096597B"/>
    <w:rsid w:val="00967777"/>
    <w:rsid w:val="009720AB"/>
    <w:rsid w:val="009733BB"/>
    <w:rsid w:val="0097388E"/>
    <w:rsid w:val="00973ADD"/>
    <w:rsid w:val="00981C30"/>
    <w:rsid w:val="00982129"/>
    <w:rsid w:val="00982BA3"/>
    <w:rsid w:val="00982C17"/>
    <w:rsid w:val="00983A1D"/>
    <w:rsid w:val="00984FDC"/>
    <w:rsid w:val="00986020"/>
    <w:rsid w:val="009919AD"/>
    <w:rsid w:val="00991D67"/>
    <w:rsid w:val="009925BF"/>
    <w:rsid w:val="009960E7"/>
    <w:rsid w:val="009A270D"/>
    <w:rsid w:val="009A4D9C"/>
    <w:rsid w:val="009A6C40"/>
    <w:rsid w:val="009B17B3"/>
    <w:rsid w:val="009B22BC"/>
    <w:rsid w:val="009B28AE"/>
    <w:rsid w:val="009B315E"/>
    <w:rsid w:val="009B5C65"/>
    <w:rsid w:val="009B6FFB"/>
    <w:rsid w:val="009C15F1"/>
    <w:rsid w:val="009C54FE"/>
    <w:rsid w:val="009C6FDE"/>
    <w:rsid w:val="009D0006"/>
    <w:rsid w:val="009D4022"/>
    <w:rsid w:val="009D5B9B"/>
    <w:rsid w:val="009D6010"/>
    <w:rsid w:val="009E0360"/>
    <w:rsid w:val="009E11E8"/>
    <w:rsid w:val="009E4EDE"/>
    <w:rsid w:val="009F13F7"/>
    <w:rsid w:val="009F4212"/>
    <w:rsid w:val="00A04712"/>
    <w:rsid w:val="00A067FB"/>
    <w:rsid w:val="00A101E4"/>
    <w:rsid w:val="00A10864"/>
    <w:rsid w:val="00A13587"/>
    <w:rsid w:val="00A14602"/>
    <w:rsid w:val="00A20BEC"/>
    <w:rsid w:val="00A2201F"/>
    <w:rsid w:val="00A2308E"/>
    <w:rsid w:val="00A24E28"/>
    <w:rsid w:val="00A256D2"/>
    <w:rsid w:val="00A27A29"/>
    <w:rsid w:val="00A308AF"/>
    <w:rsid w:val="00A30918"/>
    <w:rsid w:val="00A30AAE"/>
    <w:rsid w:val="00A32CA0"/>
    <w:rsid w:val="00A32EDB"/>
    <w:rsid w:val="00A33DD1"/>
    <w:rsid w:val="00A35C2E"/>
    <w:rsid w:val="00A37B19"/>
    <w:rsid w:val="00A51024"/>
    <w:rsid w:val="00A53014"/>
    <w:rsid w:val="00A60E08"/>
    <w:rsid w:val="00A61F55"/>
    <w:rsid w:val="00A62310"/>
    <w:rsid w:val="00A64B81"/>
    <w:rsid w:val="00A666CC"/>
    <w:rsid w:val="00A66AB1"/>
    <w:rsid w:val="00A75756"/>
    <w:rsid w:val="00A84195"/>
    <w:rsid w:val="00A90B30"/>
    <w:rsid w:val="00A9527C"/>
    <w:rsid w:val="00A96767"/>
    <w:rsid w:val="00AA519F"/>
    <w:rsid w:val="00AA5FC9"/>
    <w:rsid w:val="00AB231B"/>
    <w:rsid w:val="00AB330D"/>
    <w:rsid w:val="00AB4D29"/>
    <w:rsid w:val="00AB6A44"/>
    <w:rsid w:val="00AC0A02"/>
    <w:rsid w:val="00AC2046"/>
    <w:rsid w:val="00AC4F1A"/>
    <w:rsid w:val="00AD49B0"/>
    <w:rsid w:val="00AD7DAB"/>
    <w:rsid w:val="00AE0A74"/>
    <w:rsid w:val="00AE1D9C"/>
    <w:rsid w:val="00AE30E8"/>
    <w:rsid w:val="00AE3D2D"/>
    <w:rsid w:val="00AE3DBF"/>
    <w:rsid w:val="00AE5172"/>
    <w:rsid w:val="00AE6168"/>
    <w:rsid w:val="00AE6E09"/>
    <w:rsid w:val="00AF342F"/>
    <w:rsid w:val="00AF5021"/>
    <w:rsid w:val="00AF775B"/>
    <w:rsid w:val="00B01AD9"/>
    <w:rsid w:val="00B01C96"/>
    <w:rsid w:val="00B1192F"/>
    <w:rsid w:val="00B11E2A"/>
    <w:rsid w:val="00B11F9E"/>
    <w:rsid w:val="00B12472"/>
    <w:rsid w:val="00B14968"/>
    <w:rsid w:val="00B15290"/>
    <w:rsid w:val="00B1542D"/>
    <w:rsid w:val="00B159E4"/>
    <w:rsid w:val="00B15ADE"/>
    <w:rsid w:val="00B15C31"/>
    <w:rsid w:val="00B170EE"/>
    <w:rsid w:val="00B255E0"/>
    <w:rsid w:val="00B25EE7"/>
    <w:rsid w:val="00B337D9"/>
    <w:rsid w:val="00B34631"/>
    <w:rsid w:val="00B407EE"/>
    <w:rsid w:val="00B42521"/>
    <w:rsid w:val="00B44F10"/>
    <w:rsid w:val="00B45F9C"/>
    <w:rsid w:val="00B47482"/>
    <w:rsid w:val="00B51325"/>
    <w:rsid w:val="00B577C2"/>
    <w:rsid w:val="00B61419"/>
    <w:rsid w:val="00B6430A"/>
    <w:rsid w:val="00B676A8"/>
    <w:rsid w:val="00B708C2"/>
    <w:rsid w:val="00B70D2C"/>
    <w:rsid w:val="00B80EED"/>
    <w:rsid w:val="00B82110"/>
    <w:rsid w:val="00B82F63"/>
    <w:rsid w:val="00B8498C"/>
    <w:rsid w:val="00B852AE"/>
    <w:rsid w:val="00B93331"/>
    <w:rsid w:val="00B979B4"/>
    <w:rsid w:val="00BA0DE7"/>
    <w:rsid w:val="00BA17B9"/>
    <w:rsid w:val="00BA1B00"/>
    <w:rsid w:val="00BA1B24"/>
    <w:rsid w:val="00BB5564"/>
    <w:rsid w:val="00BB624D"/>
    <w:rsid w:val="00BB6D2A"/>
    <w:rsid w:val="00BC227D"/>
    <w:rsid w:val="00BC4E68"/>
    <w:rsid w:val="00BD01A8"/>
    <w:rsid w:val="00BD2630"/>
    <w:rsid w:val="00BD3538"/>
    <w:rsid w:val="00BD7A1D"/>
    <w:rsid w:val="00BE288D"/>
    <w:rsid w:val="00BE5C4C"/>
    <w:rsid w:val="00BF2799"/>
    <w:rsid w:val="00BF36D2"/>
    <w:rsid w:val="00BF5145"/>
    <w:rsid w:val="00BF646C"/>
    <w:rsid w:val="00BF7312"/>
    <w:rsid w:val="00C01B34"/>
    <w:rsid w:val="00C033C9"/>
    <w:rsid w:val="00C04A86"/>
    <w:rsid w:val="00C07220"/>
    <w:rsid w:val="00C11DFC"/>
    <w:rsid w:val="00C13D11"/>
    <w:rsid w:val="00C16BFA"/>
    <w:rsid w:val="00C17B35"/>
    <w:rsid w:val="00C20B5B"/>
    <w:rsid w:val="00C25466"/>
    <w:rsid w:val="00C328FA"/>
    <w:rsid w:val="00C32B2D"/>
    <w:rsid w:val="00C3303C"/>
    <w:rsid w:val="00C345B8"/>
    <w:rsid w:val="00C358B3"/>
    <w:rsid w:val="00C41986"/>
    <w:rsid w:val="00C438C6"/>
    <w:rsid w:val="00C460CA"/>
    <w:rsid w:val="00C5085A"/>
    <w:rsid w:val="00C510F3"/>
    <w:rsid w:val="00C54F87"/>
    <w:rsid w:val="00C61F11"/>
    <w:rsid w:val="00C6350A"/>
    <w:rsid w:val="00C703E8"/>
    <w:rsid w:val="00C70C8A"/>
    <w:rsid w:val="00C7169C"/>
    <w:rsid w:val="00C748B1"/>
    <w:rsid w:val="00C751C9"/>
    <w:rsid w:val="00C816DD"/>
    <w:rsid w:val="00C81979"/>
    <w:rsid w:val="00C90EC8"/>
    <w:rsid w:val="00C9627A"/>
    <w:rsid w:val="00CA1128"/>
    <w:rsid w:val="00CA3143"/>
    <w:rsid w:val="00CA456E"/>
    <w:rsid w:val="00CB0E59"/>
    <w:rsid w:val="00CB17D0"/>
    <w:rsid w:val="00CB1D80"/>
    <w:rsid w:val="00CB6DF2"/>
    <w:rsid w:val="00CC530B"/>
    <w:rsid w:val="00CC6C84"/>
    <w:rsid w:val="00CD24ED"/>
    <w:rsid w:val="00CD3562"/>
    <w:rsid w:val="00CD39B1"/>
    <w:rsid w:val="00CD3B8C"/>
    <w:rsid w:val="00CD50A6"/>
    <w:rsid w:val="00CE02FD"/>
    <w:rsid w:val="00CE0EC4"/>
    <w:rsid w:val="00CE167A"/>
    <w:rsid w:val="00CE2D3C"/>
    <w:rsid w:val="00D0261E"/>
    <w:rsid w:val="00D14C45"/>
    <w:rsid w:val="00D15F91"/>
    <w:rsid w:val="00D245E7"/>
    <w:rsid w:val="00D25295"/>
    <w:rsid w:val="00D26058"/>
    <w:rsid w:val="00D264DC"/>
    <w:rsid w:val="00D31C43"/>
    <w:rsid w:val="00D44A03"/>
    <w:rsid w:val="00D45BE4"/>
    <w:rsid w:val="00D46589"/>
    <w:rsid w:val="00D5130B"/>
    <w:rsid w:val="00D55CA7"/>
    <w:rsid w:val="00D665D8"/>
    <w:rsid w:val="00D66F9C"/>
    <w:rsid w:val="00D70523"/>
    <w:rsid w:val="00D7242B"/>
    <w:rsid w:val="00D7434F"/>
    <w:rsid w:val="00D77F79"/>
    <w:rsid w:val="00D80FF1"/>
    <w:rsid w:val="00D81592"/>
    <w:rsid w:val="00D83022"/>
    <w:rsid w:val="00D84ABE"/>
    <w:rsid w:val="00D90512"/>
    <w:rsid w:val="00DA00B5"/>
    <w:rsid w:val="00DA44F7"/>
    <w:rsid w:val="00DB5BE7"/>
    <w:rsid w:val="00DB6F70"/>
    <w:rsid w:val="00DC23C0"/>
    <w:rsid w:val="00DD1AD5"/>
    <w:rsid w:val="00DD1E14"/>
    <w:rsid w:val="00DD296E"/>
    <w:rsid w:val="00DD54C0"/>
    <w:rsid w:val="00DE0AFE"/>
    <w:rsid w:val="00DE21C7"/>
    <w:rsid w:val="00DE4B9C"/>
    <w:rsid w:val="00DE6B06"/>
    <w:rsid w:val="00DE7A8D"/>
    <w:rsid w:val="00DF1539"/>
    <w:rsid w:val="00DF59F6"/>
    <w:rsid w:val="00DF5CF8"/>
    <w:rsid w:val="00DF6C16"/>
    <w:rsid w:val="00E010AB"/>
    <w:rsid w:val="00E026A6"/>
    <w:rsid w:val="00E02C55"/>
    <w:rsid w:val="00E04366"/>
    <w:rsid w:val="00E12831"/>
    <w:rsid w:val="00E13A6D"/>
    <w:rsid w:val="00E14465"/>
    <w:rsid w:val="00E16502"/>
    <w:rsid w:val="00E21E20"/>
    <w:rsid w:val="00E2398D"/>
    <w:rsid w:val="00E2435E"/>
    <w:rsid w:val="00E264DC"/>
    <w:rsid w:val="00E26BEE"/>
    <w:rsid w:val="00E26C0A"/>
    <w:rsid w:val="00E27CDA"/>
    <w:rsid w:val="00E30A18"/>
    <w:rsid w:val="00E30B88"/>
    <w:rsid w:val="00E319C1"/>
    <w:rsid w:val="00E33DF4"/>
    <w:rsid w:val="00E36501"/>
    <w:rsid w:val="00E42D96"/>
    <w:rsid w:val="00E44AC1"/>
    <w:rsid w:val="00E45BB4"/>
    <w:rsid w:val="00E507A9"/>
    <w:rsid w:val="00E520FE"/>
    <w:rsid w:val="00E52380"/>
    <w:rsid w:val="00E53FE1"/>
    <w:rsid w:val="00E54277"/>
    <w:rsid w:val="00E5443F"/>
    <w:rsid w:val="00E57B96"/>
    <w:rsid w:val="00E62CFC"/>
    <w:rsid w:val="00E635DE"/>
    <w:rsid w:val="00E65307"/>
    <w:rsid w:val="00E65C02"/>
    <w:rsid w:val="00E6745C"/>
    <w:rsid w:val="00E706C8"/>
    <w:rsid w:val="00E72DD7"/>
    <w:rsid w:val="00E74867"/>
    <w:rsid w:val="00E810F2"/>
    <w:rsid w:val="00E81B67"/>
    <w:rsid w:val="00E8232B"/>
    <w:rsid w:val="00E84086"/>
    <w:rsid w:val="00E853F5"/>
    <w:rsid w:val="00E90FD1"/>
    <w:rsid w:val="00E917FC"/>
    <w:rsid w:val="00E965E7"/>
    <w:rsid w:val="00EA0D33"/>
    <w:rsid w:val="00EB261E"/>
    <w:rsid w:val="00EB2696"/>
    <w:rsid w:val="00EB2B11"/>
    <w:rsid w:val="00EB7617"/>
    <w:rsid w:val="00EC29E6"/>
    <w:rsid w:val="00EC3ABA"/>
    <w:rsid w:val="00EC681F"/>
    <w:rsid w:val="00EC74A1"/>
    <w:rsid w:val="00ED0219"/>
    <w:rsid w:val="00ED55B1"/>
    <w:rsid w:val="00EE3519"/>
    <w:rsid w:val="00EE416C"/>
    <w:rsid w:val="00EE49E9"/>
    <w:rsid w:val="00EE73D0"/>
    <w:rsid w:val="00EE7D74"/>
    <w:rsid w:val="00EF5D28"/>
    <w:rsid w:val="00EF73B6"/>
    <w:rsid w:val="00F038C2"/>
    <w:rsid w:val="00F05099"/>
    <w:rsid w:val="00F06B1F"/>
    <w:rsid w:val="00F0711B"/>
    <w:rsid w:val="00F073D9"/>
    <w:rsid w:val="00F12419"/>
    <w:rsid w:val="00F13DD5"/>
    <w:rsid w:val="00F15151"/>
    <w:rsid w:val="00F22B48"/>
    <w:rsid w:val="00F24342"/>
    <w:rsid w:val="00F24A89"/>
    <w:rsid w:val="00F252AF"/>
    <w:rsid w:val="00F263C2"/>
    <w:rsid w:val="00F27481"/>
    <w:rsid w:val="00F27F82"/>
    <w:rsid w:val="00F306A0"/>
    <w:rsid w:val="00F33BB6"/>
    <w:rsid w:val="00F35984"/>
    <w:rsid w:val="00F4255F"/>
    <w:rsid w:val="00F45262"/>
    <w:rsid w:val="00F46B18"/>
    <w:rsid w:val="00F53938"/>
    <w:rsid w:val="00F544BE"/>
    <w:rsid w:val="00F56082"/>
    <w:rsid w:val="00F60681"/>
    <w:rsid w:val="00F61FD6"/>
    <w:rsid w:val="00F62150"/>
    <w:rsid w:val="00F623BA"/>
    <w:rsid w:val="00F62F12"/>
    <w:rsid w:val="00F633C9"/>
    <w:rsid w:val="00F66611"/>
    <w:rsid w:val="00F77E21"/>
    <w:rsid w:val="00F77E33"/>
    <w:rsid w:val="00F81BC0"/>
    <w:rsid w:val="00F8273A"/>
    <w:rsid w:val="00F82F4B"/>
    <w:rsid w:val="00F82F4C"/>
    <w:rsid w:val="00F8444F"/>
    <w:rsid w:val="00F870A3"/>
    <w:rsid w:val="00F914AA"/>
    <w:rsid w:val="00F92A3B"/>
    <w:rsid w:val="00F93803"/>
    <w:rsid w:val="00F940BE"/>
    <w:rsid w:val="00F952F6"/>
    <w:rsid w:val="00F967FE"/>
    <w:rsid w:val="00F97C72"/>
    <w:rsid w:val="00FA0895"/>
    <w:rsid w:val="00FA0E99"/>
    <w:rsid w:val="00FA112C"/>
    <w:rsid w:val="00FA1890"/>
    <w:rsid w:val="00FA244F"/>
    <w:rsid w:val="00FB04FA"/>
    <w:rsid w:val="00FB150D"/>
    <w:rsid w:val="00FB2094"/>
    <w:rsid w:val="00FB4F49"/>
    <w:rsid w:val="00FB6372"/>
    <w:rsid w:val="00FB77E2"/>
    <w:rsid w:val="00FC2755"/>
    <w:rsid w:val="00FC4020"/>
    <w:rsid w:val="00FC75C9"/>
    <w:rsid w:val="00FD1D0C"/>
    <w:rsid w:val="00FD3348"/>
    <w:rsid w:val="00FD51B8"/>
    <w:rsid w:val="00FD62C5"/>
    <w:rsid w:val="00FD6F84"/>
    <w:rsid w:val="00FD77ED"/>
    <w:rsid w:val="00FE3AC0"/>
    <w:rsid w:val="00FE661D"/>
    <w:rsid w:val="00FE6FD5"/>
    <w:rsid w:val="00FF314F"/>
    <w:rsid w:val="00FF5B73"/>
    <w:rsid w:val="00FF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30BFB"/>
  <w15:chartTrackingRefBased/>
  <w15:docId w15:val="{53621859-5783-4E8A-AF34-94306BA41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51F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2F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17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6D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7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110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1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1F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BF5145"/>
  </w:style>
  <w:style w:type="character" w:styleId="PlaceholderText">
    <w:name w:val="Placeholder Text"/>
    <w:basedOn w:val="DefaultParagraphFont"/>
    <w:uiPriority w:val="99"/>
    <w:semiHidden/>
    <w:rsid w:val="00BA1B2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51F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ield-content">
    <w:name w:val="field-content"/>
    <w:basedOn w:val="DefaultParagraphFont"/>
    <w:rsid w:val="00551F3F"/>
  </w:style>
  <w:style w:type="paragraph" w:styleId="NormalWeb">
    <w:name w:val="Normal (Web)"/>
    <w:basedOn w:val="Normal"/>
    <w:uiPriority w:val="99"/>
    <w:unhideWhenUsed/>
    <w:rsid w:val="00867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17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16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BFA"/>
  </w:style>
  <w:style w:type="paragraph" w:styleId="Footer">
    <w:name w:val="footer"/>
    <w:basedOn w:val="Normal"/>
    <w:link w:val="FooterChar"/>
    <w:uiPriority w:val="99"/>
    <w:unhideWhenUsed/>
    <w:rsid w:val="00C16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BFA"/>
  </w:style>
  <w:style w:type="character" w:styleId="FollowedHyperlink">
    <w:name w:val="FollowedHyperlink"/>
    <w:basedOn w:val="DefaultParagraphFont"/>
    <w:uiPriority w:val="99"/>
    <w:semiHidden/>
    <w:unhideWhenUsed/>
    <w:rsid w:val="006A2FF8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2FF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6DB3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1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25966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86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55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1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181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72737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9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90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2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01340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1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4647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7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7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AA2222"/>
                <w:right w:val="none" w:sz="0" w:space="0" w:color="auto"/>
              </w:divBdr>
              <w:divsChild>
                <w:div w:id="109740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2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5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308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35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19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61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7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723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246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58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020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948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31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232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198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39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6242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36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03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40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93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004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5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9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627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27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933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36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26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46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28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8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45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63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08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244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48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581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343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45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545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48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29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687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5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942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8507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18895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0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9396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3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81930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10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0707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0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7819">
          <w:marLeft w:val="375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4131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9" w:color="auto"/>
            <w:bottom w:val="single" w:sz="6" w:space="0" w:color="auto"/>
            <w:right w:val="single" w:sz="6" w:space="9" w:color="auto"/>
          </w:divBdr>
        </w:div>
        <w:div w:id="1190989272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9" w:color="auto"/>
            <w:bottom w:val="single" w:sz="6" w:space="0" w:color="auto"/>
            <w:right w:val="single" w:sz="6" w:space="9" w:color="auto"/>
          </w:divBdr>
        </w:div>
        <w:div w:id="10338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90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9" w:color="auto"/>
                <w:bottom w:val="single" w:sz="6" w:space="0" w:color="auto"/>
                <w:right w:val="single" w:sz="6" w:space="9" w:color="auto"/>
              </w:divBdr>
            </w:div>
            <w:div w:id="52444298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9" w:color="auto"/>
                <w:bottom w:val="single" w:sz="6" w:space="0" w:color="auto"/>
                <w:right w:val="single" w:sz="6" w:space="9" w:color="auto"/>
              </w:divBdr>
            </w:div>
            <w:div w:id="11234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6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63118">
                  <w:marLeft w:val="0"/>
                  <w:marRight w:val="0"/>
                  <w:marTop w:val="0"/>
                  <w:marBottom w:val="0"/>
                  <w:divBdr>
                    <w:top w:val="none" w:sz="0" w:space="11" w:color="auto"/>
                    <w:left w:val="single" w:sz="6" w:space="11" w:color="DDDDDD"/>
                    <w:bottom w:val="single" w:sz="6" w:space="11" w:color="DDDDDD"/>
                    <w:right w:val="single" w:sz="6" w:space="11" w:color="DDDDDD"/>
                  </w:divBdr>
                  <w:divsChild>
                    <w:div w:id="70405806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0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9044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1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328352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4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64914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94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556243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582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45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2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11" w:color="D1D1D1"/>
            <w:right w:val="none" w:sz="0" w:space="0" w:color="auto"/>
          </w:divBdr>
        </w:div>
        <w:div w:id="1305544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4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8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3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9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1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1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4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20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37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8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46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53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39446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8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265649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02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747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35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0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430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1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9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48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s://www.travelchinaguide.com/intro/history/qing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5" Type="http://schemas.openxmlformats.org/officeDocument/2006/relationships/hyperlink" Target="https://www.travelchinaguide.com/intro/history/ming.htm" TargetMode="External"/><Relationship Id="rId33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geoguessr.com/world/play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mailto:CCARROLL@SOPHIAACADEMY.ORG" TargetMode="External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countryaah.com/Asia.html" TargetMode="External"/><Relationship Id="rId28" Type="http://schemas.openxmlformats.org/officeDocument/2006/relationships/hyperlink" Target="https://www.travelchinaguide.com/attraction/beijing/forbidden-city/facts.ht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hyperlink" Target="http://www.pba.org/education/homeworkhotlin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5AkNqLuVgY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epicadventurer.com/the-top-15-most-visited-tourist-attractions-in-asia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youtube.com/watch?v=XOcxhz6Msnk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wheeldecide.com/index.php?c1=Flawless&amp;c2=Greater&amp;c3=If+we+are+the+Body&amp;c4=Who+am+I&amp;c5=My+God+is+an+Awesome+God&amp;c6=Soul+on+Fire&amp;c7=Happy&amp;c8=You+Raise+me+Up&amp;c9=Ave+Maria%28Celine+Dion%29&amp;c10=Ave+Maria%28Andrea+Bocelli%29&amp;time=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D9309-2ED6-42B4-97BA-0EF715377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99EDB39C</Template>
  <TotalTime>106</TotalTime>
  <Pages>18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Carroll</dc:creator>
  <cp:keywords/>
  <dc:description/>
  <cp:lastModifiedBy>C Carroll</cp:lastModifiedBy>
  <cp:revision>7</cp:revision>
  <cp:lastPrinted>2016-05-05T14:32:00Z</cp:lastPrinted>
  <dcterms:created xsi:type="dcterms:W3CDTF">2016-05-05T13:46:00Z</dcterms:created>
  <dcterms:modified xsi:type="dcterms:W3CDTF">2016-05-05T19:06:00Z</dcterms:modified>
</cp:coreProperties>
</file>