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BA864B" w14:textId="3B122A13" w:rsidR="008A30D5" w:rsidRDefault="008A30D5" w:rsidP="006450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</w:rPr>
      </w:pPr>
      <w:r w:rsidRPr="00B45F9C">
        <w:rPr>
          <w:rFonts w:ascii="Georgia" w:hAnsi="Georgia"/>
          <w:b/>
          <w:color w:val="7030A0"/>
          <w:sz w:val="52"/>
          <w:szCs w:val="52"/>
        </w:rPr>
        <w:t>9</w:t>
      </w:r>
      <w:r w:rsidRPr="00B45F9C">
        <w:rPr>
          <w:rFonts w:ascii="Georgia" w:hAnsi="Georgia"/>
          <w:b/>
          <w:color w:val="7030A0"/>
          <w:sz w:val="52"/>
          <w:szCs w:val="52"/>
          <w:vertAlign w:val="superscript"/>
        </w:rPr>
        <w:t>th</w:t>
      </w:r>
      <w:r w:rsidRPr="00B45F9C">
        <w:rPr>
          <w:rFonts w:ascii="Georgia" w:hAnsi="Georgia"/>
          <w:b/>
          <w:color w:val="7030A0"/>
          <w:sz w:val="52"/>
          <w:szCs w:val="52"/>
        </w:rPr>
        <w:t xml:space="preserve"> and 10</w:t>
      </w:r>
      <w:r w:rsidRPr="00B45F9C">
        <w:rPr>
          <w:rFonts w:ascii="Georgia" w:hAnsi="Georgia"/>
          <w:b/>
          <w:color w:val="7030A0"/>
          <w:sz w:val="52"/>
          <w:szCs w:val="52"/>
          <w:vertAlign w:val="superscript"/>
        </w:rPr>
        <w:t>th</w:t>
      </w:r>
      <w:r w:rsidRPr="00B45F9C">
        <w:rPr>
          <w:rFonts w:ascii="Georgia" w:hAnsi="Georgia"/>
          <w:b/>
          <w:color w:val="7030A0"/>
          <w:sz w:val="52"/>
          <w:szCs w:val="52"/>
        </w:rPr>
        <w:t xml:space="preserve"> grade </w:t>
      </w:r>
      <w:r w:rsidR="00E42D96" w:rsidRPr="00B45F9C">
        <w:rPr>
          <w:rFonts w:ascii="Georgia" w:hAnsi="Georgia"/>
          <w:b/>
          <w:color w:val="7030A0"/>
          <w:sz w:val="52"/>
          <w:szCs w:val="52"/>
        </w:rPr>
        <w:t>–</w:t>
      </w:r>
      <w:r w:rsidRPr="00B45F9C">
        <w:rPr>
          <w:rFonts w:ascii="Georgia" w:hAnsi="Georgia"/>
          <w:b/>
          <w:color w:val="7030A0"/>
          <w:sz w:val="52"/>
          <w:szCs w:val="52"/>
        </w:rPr>
        <w:t xml:space="preserve"> </w:t>
      </w:r>
      <w:r w:rsidR="00A101E4">
        <w:rPr>
          <w:rFonts w:ascii="Georgia" w:hAnsi="Georgia"/>
          <w:b/>
          <w:color w:val="7030A0"/>
          <w:sz w:val="52"/>
          <w:szCs w:val="52"/>
        </w:rPr>
        <w:t>May 2</w:t>
      </w:r>
      <w:r w:rsidRPr="00B45F9C">
        <w:rPr>
          <w:rFonts w:ascii="Georgia" w:hAnsi="Georgia"/>
          <w:b/>
          <w:color w:val="7030A0"/>
          <w:sz w:val="52"/>
          <w:szCs w:val="52"/>
        </w:rPr>
        <w:t>, 2016</w:t>
      </w:r>
      <w:r w:rsidR="006D155F" w:rsidRPr="006D155F">
        <w:rPr>
          <w:noProof/>
        </w:rPr>
        <w:t xml:space="preserve"> </w:t>
      </w:r>
    </w:p>
    <w:p w14:paraId="48527C29" w14:textId="37BC529E" w:rsidR="00B170EE" w:rsidRPr="00A101E4" w:rsidRDefault="00B170EE" w:rsidP="00C54F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/>
          <w:b/>
          <w:sz w:val="52"/>
          <w:szCs w:val="52"/>
          <w:highlight w:val="yellow"/>
        </w:rPr>
      </w:pPr>
      <w:r w:rsidRPr="00A101E4">
        <w:rPr>
          <w:rFonts w:ascii="Georgia" w:hAnsi="Georgia"/>
          <w:b/>
          <w:sz w:val="52"/>
          <w:szCs w:val="52"/>
          <w:highlight w:val="yellow"/>
        </w:rPr>
        <w:t>**ASIA PPT DUE MONDAY 5/2**</w:t>
      </w:r>
    </w:p>
    <w:p w14:paraId="25BF6CBE" w14:textId="3966D543" w:rsidR="00C54F87" w:rsidRPr="003B42C1" w:rsidRDefault="00C54F87" w:rsidP="00C54F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/>
          <w:b/>
          <w:color w:val="FF0000"/>
          <w:sz w:val="52"/>
          <w:szCs w:val="52"/>
          <w:highlight w:val="yellow"/>
        </w:rPr>
      </w:pPr>
      <w:r w:rsidRPr="003B42C1">
        <w:rPr>
          <w:rFonts w:ascii="Georgia" w:hAnsi="Georgia"/>
          <w:b/>
          <w:color w:val="FF0000"/>
          <w:sz w:val="52"/>
          <w:szCs w:val="52"/>
          <w:highlight w:val="yellow"/>
        </w:rPr>
        <w:t xml:space="preserve">*all late/makeup work </w:t>
      </w:r>
      <w:r w:rsidR="005D32AF">
        <w:rPr>
          <w:rFonts w:ascii="Georgia" w:hAnsi="Georgia"/>
          <w:b/>
          <w:color w:val="FF0000"/>
          <w:sz w:val="52"/>
          <w:szCs w:val="52"/>
          <w:highlight w:val="yellow"/>
        </w:rPr>
        <w:t xml:space="preserve">&amp; corrections </w:t>
      </w:r>
      <w:r w:rsidRPr="003B42C1">
        <w:rPr>
          <w:rFonts w:ascii="Georgia" w:hAnsi="Georgia"/>
          <w:b/>
          <w:color w:val="FF0000"/>
          <w:sz w:val="52"/>
          <w:szCs w:val="52"/>
          <w:highlight w:val="yellow"/>
        </w:rPr>
        <w:t xml:space="preserve">must be completed </w:t>
      </w:r>
      <w:r w:rsidRPr="003B42C1">
        <w:rPr>
          <w:rFonts w:ascii="Georgia" w:hAnsi="Georgia"/>
          <w:b/>
          <w:color w:val="FF0000"/>
          <w:sz w:val="52"/>
          <w:szCs w:val="52"/>
          <w:highlight w:val="yellow"/>
          <w:u w:val="single"/>
        </w:rPr>
        <w:t>before</w:t>
      </w:r>
      <w:r w:rsidRPr="003B42C1">
        <w:rPr>
          <w:rFonts w:ascii="Georgia" w:hAnsi="Georgia"/>
          <w:b/>
          <w:color w:val="FF0000"/>
          <w:sz w:val="52"/>
          <w:szCs w:val="52"/>
          <w:highlight w:val="yellow"/>
        </w:rPr>
        <w:t xml:space="preserve"> </w:t>
      </w:r>
      <w:r w:rsidRPr="003B42C1">
        <w:rPr>
          <w:rFonts w:ascii="Georgia" w:hAnsi="Georgia"/>
          <w:b/>
          <w:sz w:val="52"/>
          <w:szCs w:val="52"/>
          <w:highlight w:val="yellow"/>
        </w:rPr>
        <w:t xml:space="preserve">April 29 </w:t>
      </w:r>
      <w:r w:rsidRPr="003B42C1">
        <w:rPr>
          <w:rFonts w:ascii="Georgia" w:hAnsi="Georgia"/>
          <w:b/>
          <w:color w:val="FF0000"/>
          <w:sz w:val="52"/>
          <w:szCs w:val="52"/>
          <w:highlight w:val="yellow"/>
        </w:rPr>
        <w:t>for credit.</w:t>
      </w:r>
    </w:p>
    <w:p w14:paraId="7DFDB958" w14:textId="0DE92EBD" w:rsidR="005C52BF" w:rsidRPr="00ED0219" w:rsidRDefault="00C54F87">
      <w:pPr>
        <w:rPr>
          <w:rFonts w:ascii="Bodoni MT Black" w:hAnsi="Bodoni MT Black"/>
          <w:color w:val="FF0000"/>
          <w:sz w:val="16"/>
          <w:szCs w:val="16"/>
        </w:rPr>
      </w:pPr>
      <w:r w:rsidRPr="00C54F87">
        <w:rPr>
          <w:rFonts w:ascii="Georgia" w:hAnsi="Georgia"/>
          <w:b/>
          <w:color w:val="7030A0"/>
          <w:sz w:val="52"/>
          <w:szCs w:val="52"/>
        </w:rPr>
        <w:t>Prayer song…</w:t>
      </w:r>
      <w:r w:rsidR="000671DC">
        <w:rPr>
          <w:rFonts w:ascii="Georgia" w:hAnsi="Georgia"/>
          <w:b/>
          <w:color w:val="7030A0"/>
          <w:sz w:val="52"/>
          <w:szCs w:val="52"/>
        </w:rPr>
        <w:t xml:space="preserve">and the wheel says… </w:t>
      </w:r>
      <w:hyperlink r:id="rId8" w:history="1">
        <w:r w:rsidR="00ED0219" w:rsidRPr="006D5E18">
          <w:rPr>
            <w:rStyle w:val="Hyperlink"/>
            <w:rFonts w:ascii="Bodoni MT Black" w:hAnsi="Bodoni MT Black"/>
            <w:sz w:val="16"/>
            <w:szCs w:val="16"/>
            <w:highlight w:val="magenta"/>
          </w:rPr>
          <w:t>http://wheeldecide.com/index.php?c1=Flawless&amp;c2=Greater&amp;c3=If+we+are+the+Body&amp;c4=Who+am+I&amp;c5=My+God+is+an+Awesome+God&amp;c6=Soul+on+Fire&amp;c7=Happy&amp;c8=You+Rai</w:t>
        </w:r>
        <w:r w:rsidR="00ED0219" w:rsidRPr="006D5E18">
          <w:rPr>
            <w:rStyle w:val="Hyperlink"/>
            <w:rFonts w:ascii="Bodoni MT Black" w:hAnsi="Bodoni MT Black"/>
            <w:sz w:val="16"/>
            <w:szCs w:val="16"/>
            <w:highlight w:val="magenta"/>
          </w:rPr>
          <w:t>s</w:t>
        </w:r>
        <w:r w:rsidR="00ED0219" w:rsidRPr="006D5E18">
          <w:rPr>
            <w:rStyle w:val="Hyperlink"/>
            <w:rFonts w:ascii="Bodoni MT Black" w:hAnsi="Bodoni MT Black"/>
            <w:sz w:val="16"/>
            <w:szCs w:val="16"/>
            <w:highlight w:val="magenta"/>
          </w:rPr>
          <w:t>e+me+Up&amp;c9=Ave+Maria%28Celine+Dion%29&amp;c10=Ave+Maria%28Andrea+Bocelli%29&amp;time=5</w:t>
        </w:r>
      </w:hyperlink>
      <w:r w:rsidR="00ED0219">
        <w:rPr>
          <w:rFonts w:ascii="Bodoni MT Black" w:hAnsi="Bodoni MT Black"/>
          <w:color w:val="FF0000"/>
          <w:sz w:val="16"/>
          <w:szCs w:val="16"/>
        </w:rPr>
        <w:t xml:space="preserve"> </w:t>
      </w:r>
    </w:p>
    <w:p w14:paraId="2BE92AC0" w14:textId="47D5198F" w:rsidR="005C38D1" w:rsidRPr="006D5E18" w:rsidRDefault="007816DD" w:rsidP="006D5E1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Bodoni MT Black" w:hAnsi="Bodoni MT Black"/>
          <w:sz w:val="32"/>
          <w:szCs w:val="32"/>
        </w:rPr>
      </w:pPr>
      <w:r w:rsidRPr="006D5E18">
        <w:rPr>
          <w:rFonts w:ascii="Bodoni MT Black" w:hAnsi="Bodoni MT Black"/>
          <w:sz w:val="32"/>
          <w:szCs w:val="32"/>
        </w:rPr>
        <w:t xml:space="preserve">News:  </w:t>
      </w:r>
      <w:r w:rsidR="009B17B3" w:rsidRPr="006D5E18">
        <w:rPr>
          <w:rFonts w:ascii="Bodoni MT Black" w:hAnsi="Bodoni MT Black"/>
          <w:sz w:val="32"/>
          <w:szCs w:val="32"/>
        </w:rPr>
        <w:t>Work for 30 minutes per subject – then mark your time and move on to another subject. You may come back if you need to…</w:t>
      </w:r>
      <w:r w:rsidR="005C38D1" w:rsidRPr="006D5E18">
        <w:rPr>
          <w:rFonts w:ascii="Bodoni MT Black" w:hAnsi="Bodoni MT Black"/>
          <w:sz w:val="32"/>
          <w:szCs w:val="32"/>
        </w:rPr>
        <w:t>TIME STARTS WHEN YOU START THE FIRST PROBLEM</w:t>
      </w:r>
      <w:r w:rsidR="00A101E4">
        <w:rPr>
          <w:rFonts w:ascii="Bodoni MT Black" w:hAnsi="Bodoni MT Black"/>
          <w:sz w:val="32"/>
          <w:szCs w:val="32"/>
        </w:rPr>
        <w:t xml:space="preserve"> </w:t>
      </w:r>
      <w:r w:rsidR="005C38D1" w:rsidRPr="006D5E18">
        <w:rPr>
          <w:rFonts w:ascii="Bodoni MT Black" w:hAnsi="Bodoni MT Black"/>
          <w:sz w:val="32"/>
          <w:szCs w:val="32"/>
        </w:rPr>
        <w:t>…PENCIL TO PAPER</w:t>
      </w:r>
      <w:r w:rsidR="009B17B3" w:rsidRPr="006D5E18">
        <w:rPr>
          <w:rFonts w:ascii="Bodoni MT Black" w:hAnsi="Bodoni MT Black"/>
          <w:sz w:val="32"/>
          <w:szCs w:val="32"/>
        </w:rPr>
        <w:t>…getting ready does not count.</w:t>
      </w:r>
    </w:p>
    <w:p w14:paraId="61E880C8" w14:textId="2A4D9B7D" w:rsidR="005C38D1" w:rsidRPr="006D5E18" w:rsidRDefault="005C38D1" w:rsidP="006D5E1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Bodoni MT Black" w:hAnsi="Bodoni MT Black"/>
          <w:sz w:val="44"/>
          <w:szCs w:val="44"/>
        </w:rPr>
      </w:pPr>
      <w:r w:rsidRPr="006D5E18">
        <w:rPr>
          <w:rFonts w:ascii="Bodoni MT Black" w:hAnsi="Bodoni MT Black"/>
          <w:sz w:val="44"/>
          <w:szCs w:val="44"/>
          <w:highlight w:val="yellow"/>
        </w:rPr>
        <w:t>I RECOMMEND YOU SET A TIMER.</w:t>
      </w:r>
    </w:p>
    <w:p w14:paraId="3B297E90" w14:textId="5B074382" w:rsidR="004C00A5" w:rsidRPr="0043192F" w:rsidRDefault="004C00A5" w:rsidP="004319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/>
          <w:b/>
          <w:sz w:val="36"/>
          <w:szCs w:val="36"/>
          <w:highlight w:val="yellow"/>
        </w:rPr>
      </w:pPr>
      <w:r w:rsidRPr="0043192F">
        <w:rPr>
          <w:rFonts w:ascii="Georgia" w:hAnsi="Georgia"/>
          <w:b/>
          <w:sz w:val="36"/>
          <w:szCs w:val="36"/>
          <w:highlight w:val="yellow"/>
        </w:rPr>
        <w:t xml:space="preserve">MATH TESTS = </w:t>
      </w:r>
      <w:r w:rsidR="00395496" w:rsidRPr="0043192F">
        <w:rPr>
          <w:rFonts w:ascii="Georgia" w:hAnsi="Georgia"/>
          <w:b/>
          <w:sz w:val="36"/>
          <w:szCs w:val="36"/>
          <w:highlight w:val="yellow"/>
        </w:rPr>
        <w:t>MONDAYS</w:t>
      </w:r>
    </w:p>
    <w:p w14:paraId="55BCB0DF" w14:textId="2C30B0F9" w:rsidR="004C00A5" w:rsidRPr="005D4380" w:rsidRDefault="004C00A5" w:rsidP="004319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/>
          <w:b/>
          <w:color w:val="833C0B" w:themeColor="accent2" w:themeShade="80"/>
          <w:sz w:val="36"/>
          <w:szCs w:val="36"/>
        </w:rPr>
      </w:pPr>
      <w:r w:rsidRPr="005D4380">
        <w:rPr>
          <w:rFonts w:ascii="Georgia" w:hAnsi="Georgia"/>
          <w:b/>
          <w:color w:val="833C0B" w:themeColor="accent2" w:themeShade="80"/>
          <w:sz w:val="36"/>
          <w:szCs w:val="36"/>
          <w:highlight w:val="yellow"/>
        </w:rPr>
        <w:t xml:space="preserve">SCIENCE TESTS = </w:t>
      </w:r>
      <w:r w:rsidR="00395496" w:rsidRPr="005D4380">
        <w:rPr>
          <w:rFonts w:ascii="Georgia" w:hAnsi="Georgia"/>
          <w:b/>
          <w:color w:val="833C0B" w:themeColor="accent2" w:themeShade="80"/>
          <w:sz w:val="36"/>
          <w:szCs w:val="36"/>
          <w:highlight w:val="yellow"/>
        </w:rPr>
        <w:t>FRIDAYS</w:t>
      </w:r>
    </w:p>
    <w:p w14:paraId="590CEED6" w14:textId="2367C487" w:rsidR="004C00A5" w:rsidRPr="0043192F" w:rsidRDefault="004C00A5" w:rsidP="004319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/>
          <w:b/>
          <w:sz w:val="36"/>
          <w:szCs w:val="36"/>
        </w:rPr>
      </w:pPr>
      <w:r w:rsidRPr="0043192F">
        <w:rPr>
          <w:rFonts w:ascii="Georgia" w:hAnsi="Georgia"/>
          <w:b/>
          <w:sz w:val="36"/>
          <w:szCs w:val="36"/>
        </w:rPr>
        <w:t xml:space="preserve">GEOGRAPHY TESTS = </w:t>
      </w:r>
      <w:r w:rsidR="00395496" w:rsidRPr="0043192F">
        <w:rPr>
          <w:rFonts w:ascii="Georgia" w:hAnsi="Georgia"/>
          <w:b/>
          <w:sz w:val="36"/>
          <w:szCs w:val="36"/>
        </w:rPr>
        <w:t>THURSDAYS</w:t>
      </w:r>
      <w:r w:rsidR="0043192F">
        <w:rPr>
          <w:rFonts w:ascii="Georgia" w:hAnsi="Georgia"/>
          <w:b/>
          <w:sz w:val="36"/>
          <w:szCs w:val="36"/>
        </w:rPr>
        <w:t xml:space="preserve"> for now…</w:t>
      </w:r>
    </w:p>
    <w:p w14:paraId="01ED12D9" w14:textId="7D562F0A" w:rsidR="00E507A9" w:rsidRDefault="004C00A5" w:rsidP="004319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/>
          <w:b/>
          <w:sz w:val="36"/>
          <w:szCs w:val="36"/>
        </w:rPr>
      </w:pPr>
      <w:r w:rsidRPr="0043192F">
        <w:rPr>
          <w:rFonts w:ascii="Georgia" w:hAnsi="Georgia"/>
          <w:b/>
          <w:color w:val="FF0000"/>
          <w:sz w:val="36"/>
          <w:szCs w:val="36"/>
        </w:rPr>
        <w:t>EVERY WEEK</w:t>
      </w:r>
      <w:r w:rsidR="00A101E4">
        <w:rPr>
          <w:rFonts w:ascii="Georgia" w:hAnsi="Georgia"/>
          <w:b/>
          <w:color w:val="FF0000"/>
          <w:sz w:val="36"/>
          <w:szCs w:val="36"/>
        </w:rPr>
        <w:t xml:space="preserve"> … </w:t>
      </w:r>
      <w:r w:rsidRPr="0043192F">
        <w:rPr>
          <w:rFonts w:ascii="Georgia" w:hAnsi="Georgia"/>
          <w:b/>
          <w:sz w:val="36"/>
          <w:szCs w:val="36"/>
        </w:rPr>
        <w:t>NBQUIZ</w:t>
      </w:r>
      <w:r w:rsidR="008372C0" w:rsidRPr="0043192F">
        <w:rPr>
          <w:rFonts w:ascii="Georgia" w:hAnsi="Georgia"/>
          <w:b/>
          <w:sz w:val="36"/>
          <w:szCs w:val="36"/>
        </w:rPr>
        <w:t>/quiz</w:t>
      </w:r>
      <w:r w:rsidRPr="0043192F">
        <w:rPr>
          <w:rFonts w:ascii="Georgia" w:hAnsi="Georgia"/>
          <w:b/>
          <w:sz w:val="36"/>
          <w:szCs w:val="36"/>
        </w:rPr>
        <w:t xml:space="preserve"> = ANY DAY </w:t>
      </w:r>
      <w:r w:rsidRPr="0043192F">
        <w:rPr>
          <w:rFonts w:ascii="Georgia" w:hAnsi="Georgia"/>
          <w:b/>
          <w:sz w:val="36"/>
          <w:szCs w:val="36"/>
        </w:rPr>
        <w:sym w:font="Wingdings" w:char="F04A"/>
      </w:r>
    </w:p>
    <w:p w14:paraId="5EEB413D" w14:textId="714C7E3D" w:rsidR="0043192F" w:rsidRPr="0043192F" w:rsidRDefault="0043192F" w:rsidP="004319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odoni MT Black" w:hAnsi="Bodoni MT Black"/>
          <w:b/>
          <w:color w:val="538135" w:themeColor="accent6" w:themeShade="BF"/>
          <w:sz w:val="36"/>
          <w:szCs w:val="36"/>
        </w:rPr>
      </w:pPr>
      <w:r w:rsidRPr="0043192F">
        <w:rPr>
          <w:rFonts w:ascii="Bodoni MT Black" w:hAnsi="Bodoni MT Black"/>
          <w:b/>
          <w:color w:val="538135" w:themeColor="accent6" w:themeShade="BF"/>
          <w:sz w:val="36"/>
          <w:szCs w:val="36"/>
        </w:rPr>
        <w:t>GLOGS DUE EVERY MONDAY!!</w:t>
      </w:r>
    </w:p>
    <w:p w14:paraId="1E9C6794" w14:textId="54526F2E" w:rsidR="008372C0" w:rsidRPr="0043192F" w:rsidRDefault="008372C0" w:rsidP="004319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/>
          <w:b/>
          <w:sz w:val="36"/>
          <w:szCs w:val="36"/>
        </w:rPr>
      </w:pPr>
      <w:r w:rsidRPr="0043192F">
        <w:rPr>
          <w:rFonts w:ascii="Georgia" w:hAnsi="Georgia"/>
          <w:b/>
          <w:sz w:val="36"/>
          <w:szCs w:val="36"/>
        </w:rPr>
        <w:t>Tests may need to be on other days if we are not quite ready on that day.</w:t>
      </w:r>
    </w:p>
    <w:p w14:paraId="1E3AFF80" w14:textId="6347457E" w:rsidR="005736C4" w:rsidRPr="0043192F" w:rsidRDefault="00E04366" w:rsidP="00A101E4">
      <w:pPr>
        <w:jc w:val="center"/>
        <w:rPr>
          <w:rFonts w:ascii="Georgia" w:hAnsi="Georgia"/>
          <w:sz w:val="36"/>
          <w:szCs w:val="36"/>
          <w:highlight w:val="yellow"/>
        </w:rPr>
      </w:pPr>
      <w:r>
        <w:rPr>
          <w:noProof/>
        </w:rPr>
        <w:lastRenderedPageBreak/>
        <w:drawing>
          <wp:inline distT="0" distB="0" distL="0" distR="0" wp14:anchorId="4041CE43" wp14:editId="541551E3">
            <wp:extent cx="4908597" cy="1647217"/>
            <wp:effectExtent l="0" t="0" r="6350" b="0"/>
            <wp:docPr id="10" name="Picture 10" descr="https://www.pioneerdrama.com/Images/Title_Art/ITHINKIC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pioneerdrama.com/Images/Title_Art/ITHINKICAN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636" cy="16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EE3BB" w14:textId="5085BF37" w:rsidR="008A30D5" w:rsidRPr="008A30D5" w:rsidRDefault="00A51024" w:rsidP="00984F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/>
          <w:sz w:val="52"/>
          <w:szCs w:val="52"/>
        </w:rPr>
      </w:pPr>
      <w:r>
        <w:rPr>
          <w:rFonts w:ascii="Georgia" w:hAnsi="Georgia"/>
          <w:b/>
          <w:noProof/>
          <w:color w:val="FF0000"/>
          <w:sz w:val="72"/>
          <w:szCs w:val="72"/>
        </w:rPr>
        <w:drawing>
          <wp:anchor distT="0" distB="0" distL="114300" distR="114300" simplePos="0" relativeHeight="251658752" behindDoc="0" locked="0" layoutInCell="1" allowOverlap="1" wp14:anchorId="348D4030" wp14:editId="058580DD">
            <wp:simplePos x="0" y="0"/>
            <wp:positionH relativeFrom="margin">
              <wp:posOffset>1507125</wp:posOffset>
            </wp:positionH>
            <wp:positionV relativeFrom="paragraph">
              <wp:posOffset>14592</wp:posOffset>
            </wp:positionV>
            <wp:extent cx="2455424" cy="1841568"/>
            <wp:effectExtent l="0" t="0" r="2540" b="63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w looks hard do you want me to eat it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5424" cy="18415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30D5" w:rsidRPr="00A53014">
        <w:rPr>
          <w:rFonts w:ascii="Georgia" w:hAnsi="Georgia"/>
          <w:sz w:val="52"/>
          <w:szCs w:val="52"/>
          <w:highlight w:val="yellow"/>
        </w:rPr>
        <w:t>Geometry</w:t>
      </w:r>
      <w:r w:rsidR="005B759C">
        <w:rPr>
          <w:rFonts w:ascii="Georgia" w:hAnsi="Georgia"/>
          <w:sz w:val="52"/>
          <w:szCs w:val="52"/>
        </w:rPr>
        <w:t xml:space="preserve">                        </w:t>
      </w:r>
      <w:r w:rsidR="00505F1A">
        <w:rPr>
          <w:rFonts w:ascii="Georgia" w:hAnsi="Georgia"/>
          <w:sz w:val="52"/>
          <w:szCs w:val="52"/>
        </w:rPr>
        <w:t xml:space="preserve">  </w:t>
      </w:r>
      <w:r w:rsidR="005B759C">
        <w:rPr>
          <w:rFonts w:ascii="Georgia" w:hAnsi="Georgia"/>
          <w:sz w:val="52"/>
          <w:szCs w:val="52"/>
        </w:rPr>
        <w:t xml:space="preserve">            </w:t>
      </w:r>
      <w:r w:rsidR="005B759C" w:rsidRPr="005B759C">
        <w:rPr>
          <w:noProof/>
        </w:rPr>
        <w:t xml:space="preserve"> </w:t>
      </w:r>
      <w:r w:rsidR="005B759C">
        <w:rPr>
          <w:noProof/>
        </w:rPr>
        <w:drawing>
          <wp:inline distT="0" distB="0" distL="0" distR="0" wp14:anchorId="44B60BFC" wp14:editId="0B82E67E">
            <wp:extent cx="2314931" cy="2152650"/>
            <wp:effectExtent l="0" t="0" r="9525" b="0"/>
            <wp:docPr id="2" name="Picture 2" descr="http://wholesomebalance.com/uploads/Pent-to-Dodec-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holesomebalance.com/uploads/Pent-to-Dodec-c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005" cy="2225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C3608" w14:textId="5202CD2B" w:rsidR="00B159E4" w:rsidRDefault="00127349">
      <w:pPr>
        <w:rPr>
          <w:rFonts w:ascii="Georgia" w:hAnsi="Georgia"/>
          <w:sz w:val="52"/>
          <w:szCs w:val="52"/>
        </w:rPr>
      </w:pPr>
      <w:r>
        <w:rPr>
          <w:rFonts w:ascii="Georgia" w:hAnsi="Georgia"/>
          <w:sz w:val="52"/>
          <w:szCs w:val="52"/>
        </w:rPr>
        <w:t>===============================</w:t>
      </w:r>
    </w:p>
    <w:p w14:paraId="2CD47547" w14:textId="02B30842" w:rsidR="00DE21C7" w:rsidRDefault="00DE21C7" w:rsidP="00984FDC">
      <w:pPr>
        <w:rPr>
          <w:rFonts w:ascii="Georgia" w:hAnsi="Georgia"/>
          <w:sz w:val="52"/>
          <w:szCs w:val="52"/>
        </w:rPr>
      </w:pPr>
      <w:r>
        <w:rPr>
          <w:rFonts w:ascii="Georgia" w:hAnsi="Georgia"/>
          <w:sz w:val="52"/>
          <w:szCs w:val="52"/>
        </w:rPr>
        <w:t xml:space="preserve">Let’s </w:t>
      </w:r>
      <w:r w:rsidR="00481272">
        <w:rPr>
          <w:rFonts w:ascii="Georgia" w:hAnsi="Georgia"/>
          <w:sz w:val="52"/>
          <w:szCs w:val="52"/>
        </w:rPr>
        <w:t xml:space="preserve">grade </w:t>
      </w:r>
      <w:r w:rsidR="00481272" w:rsidRPr="00830BB6">
        <w:rPr>
          <w:rFonts w:ascii="Georgia" w:hAnsi="Georgia"/>
          <w:sz w:val="52"/>
          <w:szCs w:val="52"/>
          <w:highlight w:val="yellow"/>
        </w:rPr>
        <w:t>HW(AON)</w:t>
      </w:r>
      <w:r w:rsidR="00481272">
        <w:rPr>
          <w:rFonts w:ascii="Georgia" w:hAnsi="Georgia"/>
          <w:sz w:val="52"/>
          <w:szCs w:val="52"/>
        </w:rPr>
        <w:t xml:space="preserve"> </w:t>
      </w:r>
      <w:r>
        <w:rPr>
          <w:rFonts w:ascii="Georgia" w:hAnsi="Georgia"/>
          <w:sz w:val="52"/>
          <w:szCs w:val="52"/>
        </w:rPr>
        <w:t>then put on your GLOG!</w:t>
      </w:r>
    </w:p>
    <w:p w14:paraId="3957BB3F" w14:textId="5A25CA8E" w:rsidR="00481272" w:rsidRPr="00830BB6" w:rsidRDefault="00481272" w:rsidP="00984FDC">
      <w:pPr>
        <w:rPr>
          <w:rFonts w:ascii="Georgia" w:hAnsi="Georgia"/>
          <w:color w:val="FF0066"/>
          <w:sz w:val="52"/>
          <w:szCs w:val="52"/>
        </w:rPr>
      </w:pPr>
      <w:r w:rsidRPr="00830BB6">
        <w:rPr>
          <w:rFonts w:ascii="Georgia" w:hAnsi="Georgia"/>
          <w:color w:val="FF0066"/>
          <w:sz w:val="52"/>
          <w:szCs w:val="52"/>
        </w:rPr>
        <w:t>Any from the back of the book that are not already checked prior to class are wrong.</w:t>
      </w:r>
    </w:p>
    <w:p w14:paraId="2D8AF617" w14:textId="77777777" w:rsidR="008078D9" w:rsidRDefault="001E4A98" w:rsidP="008078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erlin Sans FB Demi" w:hAnsi="Berlin Sans FB Demi" w:cs="Aharoni"/>
          <w:color w:val="FF0000"/>
          <w:sz w:val="56"/>
          <w:szCs w:val="56"/>
          <w:highlight w:val="yellow"/>
        </w:rPr>
      </w:pPr>
      <w:r w:rsidRPr="00023692">
        <w:rPr>
          <w:rFonts w:ascii="Georgia" w:hAnsi="Georgia"/>
          <w:b/>
          <w:color w:val="FF0000"/>
          <w:sz w:val="72"/>
          <w:szCs w:val="72"/>
          <w:highlight w:val="yellow"/>
        </w:rPr>
        <w:t xml:space="preserve">HW WAS:  </w:t>
      </w:r>
      <w:r w:rsidR="008078D9">
        <w:rPr>
          <w:rFonts w:ascii="Berlin Sans FB Demi" w:hAnsi="Berlin Sans FB Demi" w:cs="Aharoni"/>
          <w:color w:val="FF0000"/>
          <w:sz w:val="56"/>
          <w:szCs w:val="56"/>
          <w:highlight w:val="yellow"/>
        </w:rPr>
        <w:t xml:space="preserve">1=READ LESSON </w:t>
      </w:r>
      <w:r w:rsidR="008078D9" w:rsidRPr="006B6225">
        <w:rPr>
          <w:rFonts w:ascii="Berlin Sans FB Demi" w:hAnsi="Berlin Sans FB Demi" w:cs="Aharoni"/>
          <w:color w:val="FF0000"/>
          <w:sz w:val="56"/>
          <w:szCs w:val="56"/>
          <w:highlight w:val="cyan"/>
        </w:rPr>
        <w:t>11.1</w:t>
      </w:r>
    </w:p>
    <w:p w14:paraId="470FA2A0" w14:textId="77777777" w:rsidR="008078D9" w:rsidRPr="006B6225" w:rsidRDefault="008078D9" w:rsidP="008078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erlin Sans FB Demi" w:hAnsi="Berlin Sans FB Demi" w:cs="Aharoni"/>
          <w:color w:val="FF0000"/>
          <w:sz w:val="56"/>
          <w:szCs w:val="56"/>
          <w:highlight w:val="cyan"/>
        </w:rPr>
      </w:pPr>
      <w:r>
        <w:rPr>
          <w:rFonts w:ascii="Berlin Sans FB Demi" w:hAnsi="Berlin Sans FB Demi" w:cs="Aharoni"/>
          <w:color w:val="FF0000"/>
          <w:sz w:val="56"/>
          <w:szCs w:val="56"/>
          <w:highlight w:val="yellow"/>
        </w:rPr>
        <w:t xml:space="preserve">2=DEFINE VOCAB IN YOUR SPIRAL = </w:t>
      </w:r>
      <w:r w:rsidRPr="006B6225">
        <w:rPr>
          <w:rFonts w:ascii="Berlin Sans FB Demi" w:hAnsi="Berlin Sans FB Demi" w:cs="Aharoni"/>
          <w:color w:val="FF0000"/>
          <w:sz w:val="56"/>
          <w:szCs w:val="56"/>
          <w:highlight w:val="cyan"/>
        </w:rPr>
        <w:t>6</w:t>
      </w:r>
    </w:p>
    <w:p w14:paraId="3DDEBEE6" w14:textId="77777777" w:rsidR="008078D9" w:rsidRPr="006B6225" w:rsidRDefault="008078D9" w:rsidP="008078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erlin Sans FB Demi" w:hAnsi="Berlin Sans FB Demi" w:cs="Aharoni"/>
          <w:sz w:val="56"/>
          <w:szCs w:val="56"/>
          <w:highlight w:val="yellow"/>
        </w:rPr>
      </w:pPr>
      <w:r w:rsidRPr="006B6225">
        <w:rPr>
          <w:rFonts w:ascii="Berlin Sans FB Demi" w:hAnsi="Berlin Sans FB Demi" w:cs="Aharoni"/>
          <w:sz w:val="56"/>
          <w:szCs w:val="56"/>
          <w:highlight w:val="yellow"/>
        </w:rPr>
        <w:t>DEFINE = TERM+DEFINITION+DRAWING+ ALGEBRAIC EXAMPLE</w:t>
      </w:r>
    </w:p>
    <w:p w14:paraId="254E512D" w14:textId="77777777" w:rsidR="008078D9" w:rsidRDefault="008078D9" w:rsidP="008078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erlin Sans FB Demi" w:hAnsi="Berlin Sans FB Demi" w:cs="Aharoni"/>
          <w:color w:val="FF0000"/>
          <w:sz w:val="56"/>
          <w:szCs w:val="56"/>
          <w:highlight w:val="yellow"/>
        </w:rPr>
      </w:pPr>
      <w:r>
        <w:rPr>
          <w:rFonts w:ascii="Berlin Sans FB Demi" w:hAnsi="Berlin Sans FB Demi" w:cs="Aharoni"/>
          <w:color w:val="FF0000"/>
          <w:sz w:val="56"/>
          <w:szCs w:val="56"/>
          <w:highlight w:val="yellow"/>
        </w:rPr>
        <w:t>WRITE IN YOUR BEST HANDWRITING</w:t>
      </w:r>
    </w:p>
    <w:p w14:paraId="488CFA19" w14:textId="77777777" w:rsidR="008078D9" w:rsidRDefault="008078D9" w:rsidP="008078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erlin Sans FB Demi" w:hAnsi="Berlin Sans FB Demi" w:cs="Aharoni"/>
          <w:color w:val="FF0000"/>
          <w:sz w:val="56"/>
          <w:szCs w:val="56"/>
          <w:highlight w:val="yellow"/>
        </w:rPr>
      </w:pPr>
      <w:r>
        <w:rPr>
          <w:rFonts w:ascii="Berlin Sans FB Demi" w:hAnsi="Berlin Sans FB Demi" w:cs="Aharoni"/>
          <w:color w:val="FF0000"/>
          <w:sz w:val="56"/>
          <w:szCs w:val="56"/>
          <w:highlight w:val="yellow"/>
        </w:rPr>
        <w:t>FOR THE DRAWINGS YOU MAY PRINT AND CUT AND PASTE INTO SPIRAL…</w:t>
      </w:r>
    </w:p>
    <w:p w14:paraId="6363673F" w14:textId="77777777" w:rsidR="008078D9" w:rsidRDefault="008078D9" w:rsidP="008078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erlin Sans FB Demi" w:hAnsi="Berlin Sans FB Demi" w:cs="Aharoni"/>
          <w:color w:val="FF0000"/>
          <w:sz w:val="56"/>
          <w:szCs w:val="56"/>
          <w:highlight w:val="yellow"/>
        </w:rPr>
      </w:pPr>
      <w:r>
        <w:rPr>
          <w:rFonts w:ascii="Berlin Sans FB Demi" w:hAnsi="Berlin Sans FB Demi" w:cs="Aharoni"/>
          <w:color w:val="FF0000"/>
          <w:sz w:val="56"/>
          <w:szCs w:val="56"/>
          <w:highlight w:val="yellow"/>
        </w:rPr>
        <w:t>3=DO CHECKPOINT 1,2 ON PAGE 590</w:t>
      </w:r>
    </w:p>
    <w:p w14:paraId="777CD7BD" w14:textId="77777777" w:rsidR="008078D9" w:rsidRDefault="008078D9" w:rsidP="008078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erlin Sans FB Demi" w:hAnsi="Berlin Sans FB Demi" w:cs="Aharoni"/>
          <w:color w:val="FF0000"/>
          <w:sz w:val="56"/>
          <w:szCs w:val="56"/>
          <w:highlight w:val="yellow"/>
        </w:rPr>
      </w:pPr>
      <w:r>
        <w:rPr>
          <w:rFonts w:ascii="Berlin Sans FB Demi" w:hAnsi="Berlin Sans FB Demi" w:cs="Aharoni"/>
          <w:color w:val="FF0000"/>
          <w:sz w:val="56"/>
          <w:szCs w:val="56"/>
          <w:highlight w:val="yellow"/>
        </w:rPr>
        <w:t xml:space="preserve">GO! </w:t>
      </w:r>
      <w:r w:rsidRPr="00DB6F70">
        <w:rPr>
          <w:rFonts w:ascii="Berlin Sans FB Demi" w:hAnsi="Berlin Sans FB Demi" w:cs="Aharoni"/>
          <w:color w:val="FF0000"/>
          <w:sz w:val="56"/>
          <w:szCs w:val="56"/>
          <w:highlight w:val="yellow"/>
        </w:rPr>
        <w:sym w:font="Wingdings" w:char="F0E8"/>
      </w:r>
      <w:r>
        <w:rPr>
          <w:rFonts w:ascii="Berlin Sans FB Demi" w:hAnsi="Berlin Sans FB Demi" w:cs="Aharoni"/>
          <w:color w:val="FF0000"/>
          <w:sz w:val="56"/>
          <w:szCs w:val="56"/>
          <w:highlight w:val="yellow"/>
        </w:rPr>
        <w:t xml:space="preserve"> </w:t>
      </w:r>
      <w:r w:rsidRPr="00DB6F70">
        <w:rPr>
          <w:rFonts w:ascii="Berlin Sans FB Demi" w:hAnsi="Berlin Sans FB Demi" w:cs="Aharoni"/>
          <w:color w:val="FF0000"/>
          <w:sz w:val="56"/>
          <w:szCs w:val="56"/>
          <w:highlight w:val="cyan"/>
        </w:rPr>
        <w:t xml:space="preserve">due Monday </w:t>
      </w:r>
      <w:r w:rsidRPr="00DB6F70">
        <w:rPr>
          <w:rFonts w:ascii="Berlin Sans FB Demi" w:hAnsi="Berlin Sans FB Demi" w:cs="Aharoni"/>
          <w:color w:val="FF0000"/>
          <w:sz w:val="56"/>
          <w:szCs w:val="56"/>
          <w:highlight w:val="cyan"/>
        </w:rPr>
        <w:sym w:font="Wingdings" w:char="F04A"/>
      </w:r>
    </w:p>
    <w:p w14:paraId="31704C0B" w14:textId="3EA3D0B8" w:rsidR="008F2A15" w:rsidRPr="008F2A15" w:rsidRDefault="008F2A15" w:rsidP="008078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erlin Sans FB Demi" w:hAnsi="Berlin Sans FB Demi" w:cs="Aharoni"/>
          <w:sz w:val="56"/>
          <w:szCs w:val="56"/>
          <w:highlight w:val="cyan"/>
        </w:rPr>
      </w:pPr>
      <w:r w:rsidRPr="008F2A15">
        <w:rPr>
          <w:rFonts w:ascii="Berlin Sans FB Demi" w:hAnsi="Berlin Sans FB Demi" w:cs="Aharoni"/>
          <w:sz w:val="56"/>
          <w:szCs w:val="56"/>
          <w:highlight w:val="cyan"/>
        </w:rPr>
        <w:t>Sess = show every single step = sess</w:t>
      </w:r>
    </w:p>
    <w:p w14:paraId="78B780D9" w14:textId="4F70D7AB" w:rsidR="000A46A6" w:rsidRDefault="000A46A6" w:rsidP="000A46A6">
      <w:pPr>
        <w:pBdr>
          <w:top w:val="single" w:sz="4" w:space="1" w:color="auto"/>
          <w:left w:val="single" w:sz="4" w:space="4" w:color="auto"/>
          <w:bottom w:val="double" w:sz="6" w:space="1" w:color="auto"/>
          <w:right w:val="single" w:sz="4" w:space="4" w:color="auto"/>
        </w:pBdr>
        <w:rPr>
          <w:rFonts w:ascii="Berlin Sans FB Demi" w:hAnsi="Berlin Sans FB Demi" w:cs="Aharoni"/>
          <w:sz w:val="56"/>
          <w:szCs w:val="56"/>
          <w:highlight w:val="yellow"/>
        </w:rPr>
      </w:pPr>
      <w:r>
        <w:rPr>
          <w:rFonts w:ascii="Berlin Sans FB Demi" w:hAnsi="Berlin Sans FB Demi" w:cs="Aharoni"/>
          <w:sz w:val="56"/>
          <w:szCs w:val="56"/>
          <w:highlight w:val="yellow"/>
        </w:rPr>
        <w:t>Let’s grade – two separate grades:</w:t>
      </w:r>
    </w:p>
    <w:p w14:paraId="14C5F739" w14:textId="7120291B" w:rsidR="001402A1" w:rsidRPr="00FD62C5" w:rsidRDefault="001402A1" w:rsidP="00E26B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odoni MT Black" w:hAnsi="Bodoni MT Black"/>
          <w:sz w:val="44"/>
          <w:szCs w:val="44"/>
        </w:rPr>
      </w:pPr>
      <w:r w:rsidRPr="00FD62C5">
        <w:rPr>
          <w:rFonts w:ascii="Bodoni MT Black" w:hAnsi="Bodoni MT Black"/>
          <w:sz w:val="44"/>
          <w:szCs w:val="44"/>
          <w:highlight w:val="green"/>
        </w:rPr>
        <w:t xml:space="preserve">REMEMBER – GLOGS </w:t>
      </w:r>
      <w:r w:rsidR="00DD1AD5" w:rsidRPr="00FD62C5">
        <w:rPr>
          <w:rFonts w:ascii="Bodoni MT Black" w:hAnsi="Bodoni MT Black"/>
          <w:sz w:val="44"/>
          <w:szCs w:val="44"/>
          <w:highlight w:val="green"/>
        </w:rPr>
        <w:t xml:space="preserve">– </w:t>
      </w:r>
      <w:r w:rsidRPr="00FD62C5">
        <w:rPr>
          <w:rFonts w:ascii="Bodoni MT Black" w:hAnsi="Bodoni MT Black"/>
          <w:sz w:val="44"/>
          <w:szCs w:val="44"/>
          <w:highlight w:val="green"/>
        </w:rPr>
        <w:t xml:space="preserve">DUE </w:t>
      </w:r>
      <w:r w:rsidR="00FA244F" w:rsidRPr="00FD62C5">
        <w:rPr>
          <w:rFonts w:ascii="Bodoni MT Black" w:hAnsi="Bodoni MT Black"/>
          <w:sz w:val="44"/>
          <w:szCs w:val="44"/>
          <w:highlight w:val="green"/>
        </w:rPr>
        <w:t>M</w:t>
      </w:r>
      <w:r w:rsidRPr="00FD62C5">
        <w:rPr>
          <w:rFonts w:ascii="Bodoni MT Black" w:hAnsi="Bodoni MT Black"/>
          <w:sz w:val="44"/>
          <w:szCs w:val="44"/>
          <w:highlight w:val="green"/>
        </w:rPr>
        <w:t>onday</w:t>
      </w:r>
      <w:r w:rsidR="005D4380" w:rsidRPr="00FD62C5">
        <w:rPr>
          <w:rFonts w:ascii="Bodoni MT Black" w:hAnsi="Bodoni MT Black"/>
          <w:sz w:val="44"/>
          <w:szCs w:val="44"/>
          <w:highlight w:val="green"/>
        </w:rPr>
        <w:t>…else=0</w:t>
      </w:r>
    </w:p>
    <w:p w14:paraId="1573E15E" w14:textId="35972E37" w:rsidR="007E50B0" w:rsidRDefault="007E50B0" w:rsidP="00732040">
      <w:pPr>
        <w:pBdr>
          <w:bottom w:val="double" w:sz="6" w:space="1" w:color="auto"/>
        </w:pBdr>
        <w:rPr>
          <w:rFonts w:ascii="Berlin Sans FB Demi" w:hAnsi="Berlin Sans FB Demi" w:cs="Aharoni"/>
          <w:color w:val="FF0000"/>
          <w:sz w:val="56"/>
          <w:szCs w:val="56"/>
        </w:rPr>
      </w:pPr>
      <w:r w:rsidRPr="009960E7">
        <w:rPr>
          <w:rFonts w:ascii="Berlin Sans FB Demi" w:hAnsi="Berlin Sans FB Demi" w:cs="Aharoni"/>
          <w:color w:val="FF0000"/>
          <w:sz w:val="56"/>
          <w:szCs w:val="56"/>
        </w:rPr>
        <w:t>REMEMBER TO MARK EVERY 30 MIN.</w:t>
      </w:r>
    </w:p>
    <w:p w14:paraId="73CA9F7C" w14:textId="71DEFF6A" w:rsidR="00391FC0" w:rsidRPr="00391FC0" w:rsidRDefault="00391FC0" w:rsidP="00732040">
      <w:pPr>
        <w:rPr>
          <w:rFonts w:ascii="Berlin Sans FB Demi" w:hAnsi="Berlin Sans FB Demi" w:cs="Aharoni"/>
          <w:sz w:val="56"/>
          <w:szCs w:val="56"/>
        </w:rPr>
      </w:pPr>
      <w:r w:rsidRPr="00391FC0">
        <w:rPr>
          <w:rFonts w:ascii="Berlin Sans FB Demi" w:hAnsi="Berlin Sans FB Demi" w:cs="Aharoni"/>
          <w:sz w:val="56"/>
          <w:szCs w:val="56"/>
        </w:rPr>
        <w:t>11.1 = CHKPT</w:t>
      </w:r>
    </w:p>
    <w:p w14:paraId="22495217" w14:textId="2819CBD6" w:rsidR="00391FC0" w:rsidRDefault="00391FC0" w:rsidP="00732040">
      <w:pPr>
        <w:rPr>
          <w:rFonts w:ascii="Berlin Sans FB Demi" w:hAnsi="Berlin Sans FB Demi" w:cs="Aharoni"/>
          <w:sz w:val="56"/>
          <w:szCs w:val="56"/>
        </w:rPr>
      </w:pPr>
      <w:r w:rsidRPr="00391FC0">
        <w:rPr>
          <w:rFonts w:ascii="Berlin Sans FB Demi" w:hAnsi="Berlin Sans FB Demi" w:cs="Aharoni"/>
          <w:sz w:val="56"/>
          <w:szCs w:val="56"/>
        </w:rPr>
        <w:t>1.</w:t>
      </w:r>
      <w:r w:rsidRPr="00391FC0">
        <w:rPr>
          <w:rFonts w:ascii="Berlin Sans FB Demi" w:hAnsi="Berlin Sans FB Demi" w:cs="Aharoni"/>
          <w:sz w:val="56"/>
          <w:szCs w:val="56"/>
        </w:rPr>
        <w:tab/>
      </w:r>
      <w:r>
        <w:rPr>
          <w:rFonts w:ascii="Berlin Sans FB Demi" w:hAnsi="Berlin Sans FB Demi" w:cs="Aharoni"/>
          <w:sz w:val="56"/>
          <w:szCs w:val="56"/>
        </w:rPr>
        <w:t>CHORD – DE; JK; FH</w:t>
      </w:r>
    </w:p>
    <w:p w14:paraId="122ECA76" w14:textId="7EE2B960" w:rsidR="00391FC0" w:rsidRDefault="00391FC0" w:rsidP="00732040">
      <w:pPr>
        <w:rPr>
          <w:rFonts w:ascii="Berlin Sans FB Demi" w:hAnsi="Berlin Sans FB Demi" w:cs="Aharoni"/>
          <w:sz w:val="56"/>
          <w:szCs w:val="56"/>
        </w:rPr>
      </w:pPr>
      <w:r>
        <w:rPr>
          <w:rFonts w:ascii="Berlin Sans FB Demi" w:hAnsi="Berlin Sans FB Demi" w:cs="Aharoni"/>
          <w:sz w:val="56"/>
          <w:szCs w:val="56"/>
        </w:rPr>
        <w:tab/>
        <w:t>SECANT – JK</w:t>
      </w:r>
    </w:p>
    <w:p w14:paraId="212E0B09" w14:textId="51065C05" w:rsidR="00391FC0" w:rsidRDefault="00391FC0" w:rsidP="00732040">
      <w:pPr>
        <w:rPr>
          <w:rFonts w:ascii="Berlin Sans FB Demi" w:hAnsi="Berlin Sans FB Demi" w:cs="Aharoni"/>
          <w:sz w:val="56"/>
          <w:szCs w:val="56"/>
        </w:rPr>
      </w:pPr>
      <w:r>
        <w:rPr>
          <w:rFonts w:ascii="Berlin Sans FB Demi" w:hAnsi="Berlin Sans FB Demi" w:cs="Aharoni"/>
          <w:sz w:val="56"/>
          <w:szCs w:val="56"/>
        </w:rPr>
        <w:tab/>
        <w:t>TANGENT – AC</w:t>
      </w:r>
    </w:p>
    <w:p w14:paraId="0D6FB30C" w14:textId="0EF09537" w:rsidR="00391FC0" w:rsidRDefault="00391FC0" w:rsidP="00732040">
      <w:pPr>
        <w:rPr>
          <w:rFonts w:ascii="Berlin Sans FB Demi" w:hAnsi="Berlin Sans FB Demi" w:cs="Aharoni"/>
          <w:sz w:val="56"/>
          <w:szCs w:val="56"/>
        </w:rPr>
      </w:pPr>
      <w:r>
        <w:rPr>
          <w:rFonts w:ascii="Berlin Sans FB Demi" w:hAnsi="Berlin Sans FB Demi" w:cs="Aharoni"/>
          <w:sz w:val="56"/>
          <w:szCs w:val="56"/>
        </w:rPr>
        <w:tab/>
        <w:t>DIAMETER – FH</w:t>
      </w:r>
    </w:p>
    <w:p w14:paraId="66A2DC1E" w14:textId="38AFC2A8" w:rsidR="00391FC0" w:rsidRDefault="00391FC0" w:rsidP="00732040">
      <w:pPr>
        <w:rPr>
          <w:rFonts w:ascii="Berlin Sans FB Demi" w:hAnsi="Berlin Sans FB Demi" w:cs="Aharoni"/>
          <w:sz w:val="56"/>
          <w:szCs w:val="56"/>
        </w:rPr>
      </w:pPr>
      <w:r>
        <w:rPr>
          <w:rFonts w:ascii="Berlin Sans FB Demi" w:hAnsi="Berlin Sans FB Demi" w:cs="Aharoni"/>
          <w:sz w:val="56"/>
          <w:szCs w:val="56"/>
        </w:rPr>
        <w:tab/>
        <w:t>RADIUS – FG; GH</w:t>
      </w:r>
    </w:p>
    <w:p w14:paraId="46795B48" w14:textId="24D6936E" w:rsidR="00391FC0" w:rsidRDefault="00391FC0" w:rsidP="00732040">
      <w:pPr>
        <w:rPr>
          <w:rFonts w:ascii="Berlin Sans FB Demi" w:hAnsi="Berlin Sans FB Demi" w:cs="Aharoni"/>
          <w:sz w:val="56"/>
          <w:szCs w:val="56"/>
        </w:rPr>
      </w:pPr>
      <w:r>
        <w:rPr>
          <w:rFonts w:ascii="Berlin Sans FB Demi" w:hAnsi="Berlin Sans FB Demi" w:cs="Aharoni"/>
          <w:sz w:val="56"/>
          <w:szCs w:val="56"/>
        </w:rPr>
        <w:tab/>
        <w:t>CENTER – POINT G</w:t>
      </w:r>
    </w:p>
    <w:p w14:paraId="63468E86" w14:textId="12AC680C" w:rsidR="00391FC0" w:rsidRDefault="00391FC0" w:rsidP="00732040">
      <w:pPr>
        <w:rPr>
          <w:rFonts w:ascii="Berlin Sans FB Demi" w:hAnsi="Berlin Sans FB Demi" w:cs="Aharoni"/>
          <w:sz w:val="56"/>
          <w:szCs w:val="56"/>
        </w:rPr>
      </w:pPr>
      <w:r>
        <w:rPr>
          <w:rFonts w:ascii="Berlin Sans FB Demi" w:hAnsi="Berlin Sans FB Demi" w:cs="Aharoni"/>
          <w:sz w:val="56"/>
          <w:szCs w:val="56"/>
        </w:rPr>
        <w:tab/>
        <w:t>PT OF TAN – POINT B</w:t>
      </w:r>
    </w:p>
    <w:p w14:paraId="202A5284" w14:textId="77777777" w:rsidR="00391FC0" w:rsidRDefault="00391FC0" w:rsidP="00732040">
      <w:pPr>
        <w:rPr>
          <w:rFonts w:ascii="Berlin Sans FB Demi" w:hAnsi="Berlin Sans FB Demi" w:cs="Aharoni"/>
          <w:sz w:val="56"/>
          <w:szCs w:val="56"/>
        </w:rPr>
      </w:pPr>
    </w:p>
    <w:p w14:paraId="7B2062E2" w14:textId="01E64CA1" w:rsidR="00391FC0" w:rsidRDefault="00391FC0" w:rsidP="00732040">
      <w:pPr>
        <w:rPr>
          <w:rFonts w:ascii="Berlin Sans FB Demi" w:hAnsi="Berlin Sans FB Demi" w:cs="Aharoni"/>
          <w:sz w:val="56"/>
          <w:szCs w:val="56"/>
        </w:rPr>
      </w:pPr>
      <w:r>
        <w:rPr>
          <w:rFonts w:ascii="Berlin Sans FB Demi" w:hAnsi="Berlin Sans FB Demi" w:cs="Aharoni"/>
          <w:sz w:val="56"/>
          <w:szCs w:val="56"/>
        </w:rPr>
        <w:t>2.</w:t>
      </w:r>
      <w:r>
        <w:rPr>
          <w:rFonts w:ascii="Berlin Sans FB Demi" w:hAnsi="Berlin Sans FB Demi" w:cs="Aharoni"/>
          <w:sz w:val="56"/>
          <w:szCs w:val="56"/>
        </w:rPr>
        <w:tab/>
        <w:t xml:space="preserve">(O,4) </w:t>
      </w:r>
      <w:r w:rsidRPr="00391FC0">
        <w:rPr>
          <w:rFonts w:ascii="Berlin Sans FB Demi" w:hAnsi="Berlin Sans FB Demi" w:cs="Aharoni"/>
          <w:sz w:val="56"/>
          <w:szCs w:val="56"/>
          <w:highlight w:val="green"/>
        </w:rPr>
        <w:sym w:font="Wingdings" w:char="F0E7"/>
      </w:r>
      <w:r w:rsidRPr="00391FC0">
        <w:rPr>
          <w:rFonts w:ascii="Berlin Sans FB Demi" w:hAnsi="Berlin Sans FB Demi" w:cs="Aharoni"/>
          <w:sz w:val="56"/>
          <w:szCs w:val="56"/>
          <w:highlight w:val="green"/>
        </w:rPr>
        <w:t xml:space="preserve"> AON</w:t>
      </w:r>
    </w:p>
    <w:p w14:paraId="7B166F5C" w14:textId="77777777" w:rsidR="00391FC0" w:rsidRDefault="00391FC0" w:rsidP="00732040">
      <w:pPr>
        <w:rPr>
          <w:rFonts w:ascii="Berlin Sans FB Demi" w:hAnsi="Berlin Sans FB Demi" w:cs="Aharoni"/>
          <w:sz w:val="56"/>
          <w:szCs w:val="56"/>
        </w:rPr>
      </w:pPr>
    </w:p>
    <w:p w14:paraId="26BB2971" w14:textId="753198C2" w:rsidR="00391FC0" w:rsidRDefault="00391FC0" w:rsidP="00732040">
      <w:pPr>
        <w:rPr>
          <w:rFonts w:ascii="Berlin Sans FB Demi" w:hAnsi="Berlin Sans FB Demi" w:cs="Aharoni"/>
          <w:sz w:val="56"/>
          <w:szCs w:val="56"/>
        </w:rPr>
      </w:pPr>
      <w:r w:rsidRPr="00391FC0">
        <w:rPr>
          <w:rFonts w:ascii="Berlin Sans FB Demi" w:hAnsi="Berlin Sans FB Demi" w:cs="Aharoni"/>
          <w:sz w:val="56"/>
          <w:szCs w:val="56"/>
          <w:highlight w:val="green"/>
        </w:rPr>
        <w:t>8 ANSWERS = -5 EACH</w:t>
      </w:r>
    </w:p>
    <w:p w14:paraId="0ABE39F9" w14:textId="50DB67DF" w:rsidR="00391FC0" w:rsidRDefault="00391FC0" w:rsidP="00732040">
      <w:pPr>
        <w:rPr>
          <w:rFonts w:ascii="Berlin Sans FB Demi" w:hAnsi="Berlin Sans FB Demi" w:cs="Aharoni"/>
          <w:sz w:val="56"/>
          <w:szCs w:val="56"/>
        </w:rPr>
      </w:pPr>
      <w:r>
        <w:rPr>
          <w:rFonts w:ascii="Berlin Sans FB Demi" w:hAnsi="Berlin Sans FB Demi" w:cs="Aharoni"/>
          <w:sz w:val="56"/>
          <w:szCs w:val="56"/>
        </w:rPr>
        <w:t>?</w:t>
      </w:r>
    </w:p>
    <w:p w14:paraId="6D8E97F4" w14:textId="7F6FD166" w:rsidR="002C2C5F" w:rsidRDefault="002C2C5F" w:rsidP="00732040">
      <w:pPr>
        <w:rPr>
          <w:rFonts w:ascii="Berlin Sans FB Demi" w:hAnsi="Berlin Sans FB Demi" w:cs="Aharoni"/>
          <w:sz w:val="56"/>
          <w:szCs w:val="56"/>
        </w:rPr>
      </w:pPr>
      <w:r>
        <w:rPr>
          <w:rFonts w:ascii="Berlin Sans FB Demi" w:hAnsi="Berlin Sans FB Demi" w:cs="Aharoni"/>
          <w:sz w:val="56"/>
          <w:szCs w:val="56"/>
        </w:rPr>
        <w:t>11.1 = PARTS OF A CIRCLE</w:t>
      </w:r>
    </w:p>
    <w:p w14:paraId="0E521EAF" w14:textId="3117C17D" w:rsidR="002C2C5F" w:rsidRDefault="002C2C5F" w:rsidP="00732040">
      <w:pPr>
        <w:rPr>
          <w:rFonts w:ascii="Berlin Sans FB Demi" w:hAnsi="Berlin Sans FB Demi" w:cs="Aharoni"/>
          <w:sz w:val="56"/>
          <w:szCs w:val="56"/>
        </w:rPr>
      </w:pPr>
      <w:r>
        <w:rPr>
          <w:rFonts w:ascii="Berlin Sans FB Demi" w:hAnsi="Berlin Sans FB Demi" w:cs="Aharoni"/>
          <w:sz w:val="56"/>
          <w:szCs w:val="56"/>
        </w:rPr>
        <w:t>EX.3</w:t>
      </w:r>
    </w:p>
    <w:p w14:paraId="7FC12E3C" w14:textId="36DA3511" w:rsidR="002C2C5F" w:rsidRDefault="002C2C5F" w:rsidP="00732040">
      <w:pPr>
        <w:rPr>
          <w:rFonts w:ascii="Berlin Sans FB Demi" w:hAnsi="Berlin Sans FB Demi" w:cs="Aharoni"/>
          <w:sz w:val="56"/>
          <w:szCs w:val="56"/>
        </w:rPr>
      </w:pPr>
      <w:r>
        <w:rPr>
          <w:rFonts w:ascii="Berlin Sans FB Demi" w:hAnsi="Berlin Sans FB Demi" w:cs="Aharoni"/>
          <w:sz w:val="56"/>
          <w:szCs w:val="56"/>
        </w:rPr>
        <w:t>A.</w:t>
      </w:r>
      <w:r>
        <w:rPr>
          <w:rFonts w:ascii="Berlin Sans FB Demi" w:hAnsi="Berlin Sans FB Demi" w:cs="Aharoni"/>
          <w:sz w:val="56"/>
          <w:szCs w:val="56"/>
        </w:rPr>
        <w:tab/>
        <w:t xml:space="preserve">THE CENTER OF </w:t>
      </w:r>
      <w:r w:rsidRPr="002C2C5F">
        <w:rPr>
          <w:rFonts w:ascii="Berlin Sans FB Demi" w:hAnsi="Berlin Sans FB Demi" w:cs="Aharoni"/>
          <w:sz w:val="56"/>
          <w:szCs w:val="56"/>
          <w:highlight w:val="green"/>
        </w:rPr>
        <w:t>CIRCLE A</w:t>
      </w:r>
      <w:r>
        <w:rPr>
          <w:rFonts w:ascii="Berlin Sans FB Demi" w:hAnsi="Berlin Sans FB Demi" w:cs="Aharoni"/>
          <w:sz w:val="56"/>
          <w:szCs w:val="56"/>
        </w:rPr>
        <w:t xml:space="preserve"> IS </w:t>
      </w:r>
      <w:r w:rsidRPr="002C2C5F">
        <w:rPr>
          <w:rFonts w:ascii="Berlin Sans FB Demi" w:hAnsi="Berlin Sans FB Demi" w:cs="Aharoni"/>
          <w:color w:val="FF0000"/>
          <w:sz w:val="56"/>
          <w:szCs w:val="56"/>
          <w:highlight w:val="green"/>
        </w:rPr>
        <w:t>A</w:t>
      </w:r>
      <w:r w:rsidRPr="002C2C5F">
        <w:rPr>
          <w:rFonts w:ascii="Berlin Sans FB Demi" w:hAnsi="Berlin Sans FB Demi" w:cs="Aharoni"/>
          <w:sz w:val="56"/>
          <w:szCs w:val="56"/>
          <w:highlight w:val="green"/>
        </w:rPr>
        <w:t>(4,4)</w:t>
      </w:r>
    </w:p>
    <w:p w14:paraId="7617AF23" w14:textId="05A6B7D9" w:rsidR="002C2C5F" w:rsidRDefault="002C2C5F" w:rsidP="002C2C5F">
      <w:pPr>
        <w:ind w:firstLine="720"/>
        <w:rPr>
          <w:rFonts w:ascii="Berlin Sans FB Demi" w:hAnsi="Berlin Sans FB Demi" w:cs="Aharoni"/>
          <w:sz w:val="56"/>
          <w:szCs w:val="56"/>
        </w:rPr>
      </w:pPr>
      <w:r>
        <w:rPr>
          <w:rFonts w:ascii="Berlin Sans FB Demi" w:hAnsi="Berlin Sans FB Demi" w:cs="Aharoni"/>
          <w:sz w:val="56"/>
          <w:szCs w:val="56"/>
        </w:rPr>
        <w:t>THE CENTER OF CIRLCE B IS B(4,2)</w:t>
      </w:r>
    </w:p>
    <w:p w14:paraId="6C328E23" w14:textId="5B924F76" w:rsidR="002C2C5F" w:rsidRDefault="002C2C5F" w:rsidP="00732040">
      <w:pPr>
        <w:rPr>
          <w:rFonts w:ascii="Berlin Sans FB Demi" w:hAnsi="Berlin Sans FB Demi" w:cs="Aharoni"/>
          <w:sz w:val="56"/>
          <w:szCs w:val="56"/>
        </w:rPr>
      </w:pPr>
      <w:r>
        <w:rPr>
          <w:rFonts w:ascii="Berlin Sans FB Demi" w:hAnsi="Berlin Sans FB Demi" w:cs="Aharoni"/>
          <w:sz w:val="56"/>
          <w:szCs w:val="56"/>
        </w:rPr>
        <w:t>B.</w:t>
      </w:r>
      <w:r>
        <w:rPr>
          <w:rFonts w:ascii="Berlin Sans FB Demi" w:hAnsi="Berlin Sans FB Demi" w:cs="Aharoni"/>
          <w:sz w:val="56"/>
          <w:szCs w:val="56"/>
        </w:rPr>
        <w:tab/>
      </w:r>
      <w:r w:rsidRPr="002C2C5F">
        <w:rPr>
          <w:rFonts w:ascii="Berlin Sans FB Demi" w:hAnsi="Berlin Sans FB Demi" w:cs="Aharoni"/>
          <w:color w:val="FF0000"/>
          <w:sz w:val="56"/>
          <w:szCs w:val="56"/>
        </w:rPr>
        <w:t>(4,0)</w:t>
      </w:r>
    </w:p>
    <w:p w14:paraId="6A83C10F" w14:textId="4BE9269F" w:rsidR="002C2C5F" w:rsidRDefault="002C2C5F" w:rsidP="00732040">
      <w:pPr>
        <w:rPr>
          <w:rFonts w:ascii="Berlin Sans FB Demi" w:hAnsi="Berlin Sans FB Demi" w:cs="Aharoni"/>
          <w:sz w:val="56"/>
          <w:szCs w:val="56"/>
        </w:rPr>
      </w:pPr>
      <w:r>
        <w:rPr>
          <w:rFonts w:ascii="Berlin Sans FB Demi" w:hAnsi="Berlin Sans FB Demi" w:cs="Aharoni"/>
          <w:sz w:val="56"/>
          <w:szCs w:val="56"/>
        </w:rPr>
        <w:t>C.</w:t>
      </w:r>
      <w:r>
        <w:rPr>
          <w:rFonts w:ascii="Berlin Sans FB Demi" w:hAnsi="Berlin Sans FB Demi" w:cs="Aharoni"/>
          <w:sz w:val="56"/>
          <w:szCs w:val="56"/>
        </w:rPr>
        <w:tab/>
        <w:t xml:space="preserve">LINE IS TAN?  THE </w:t>
      </w:r>
      <w:r w:rsidRPr="002C2C5F">
        <w:rPr>
          <w:rFonts w:ascii="Berlin Sans FB Demi" w:hAnsi="Berlin Sans FB Demi" w:cs="Aharoni"/>
          <w:sz w:val="56"/>
          <w:szCs w:val="56"/>
          <w:highlight w:val="green"/>
        </w:rPr>
        <w:t>X-AXIS</w:t>
      </w:r>
    </w:p>
    <w:p w14:paraId="4A7B7F1F" w14:textId="73DCBBA5" w:rsidR="002C2C5F" w:rsidRDefault="002C2C5F" w:rsidP="00732040">
      <w:pPr>
        <w:rPr>
          <w:rFonts w:ascii="Berlin Sans FB Demi" w:hAnsi="Berlin Sans FB Demi" w:cs="Aharoni"/>
          <w:sz w:val="56"/>
          <w:szCs w:val="56"/>
        </w:rPr>
      </w:pPr>
      <w:r>
        <w:rPr>
          <w:rFonts w:ascii="Berlin Sans FB Demi" w:hAnsi="Berlin Sans FB Demi" w:cs="Aharoni"/>
          <w:sz w:val="56"/>
          <w:szCs w:val="56"/>
        </w:rPr>
        <w:t>C.</w:t>
      </w:r>
      <w:r>
        <w:rPr>
          <w:rFonts w:ascii="Berlin Sans FB Demi" w:hAnsi="Berlin Sans FB Demi" w:cs="Aharoni"/>
          <w:sz w:val="56"/>
          <w:szCs w:val="56"/>
        </w:rPr>
        <w:tab/>
      </w:r>
      <w:r w:rsidRPr="002C2C5F">
        <w:rPr>
          <w:rFonts w:ascii="Berlin Sans FB Demi" w:hAnsi="Berlin Sans FB Demi" w:cs="Aharoni"/>
          <w:sz w:val="56"/>
          <w:szCs w:val="56"/>
          <w:highlight w:val="green"/>
        </w:rPr>
        <w:t>(4,0)</w:t>
      </w:r>
    </w:p>
    <w:p w14:paraId="67E7A31F" w14:textId="41A95085" w:rsidR="002C2C5F" w:rsidRDefault="002C2C5F" w:rsidP="00732040">
      <w:pPr>
        <w:rPr>
          <w:rFonts w:ascii="Berlin Sans FB Demi" w:hAnsi="Berlin Sans FB Demi" w:cs="Aharoni"/>
          <w:sz w:val="56"/>
          <w:szCs w:val="56"/>
        </w:rPr>
      </w:pPr>
      <w:r>
        <w:rPr>
          <w:rFonts w:ascii="Berlin Sans FB Demi" w:hAnsi="Berlin Sans FB Demi" w:cs="Aharoni"/>
          <w:sz w:val="56"/>
          <w:szCs w:val="56"/>
        </w:rPr>
        <w:t>D.</w:t>
      </w:r>
      <w:r>
        <w:rPr>
          <w:rFonts w:ascii="Berlin Sans FB Demi" w:hAnsi="Berlin Sans FB Demi" w:cs="Aharoni"/>
          <w:sz w:val="56"/>
          <w:szCs w:val="56"/>
        </w:rPr>
        <w:tab/>
        <w:t>DIAMETER OF CIRCLE B?  4 UNITS</w:t>
      </w:r>
    </w:p>
    <w:p w14:paraId="3C69CB4E" w14:textId="5D8EBF9F" w:rsidR="002C2C5F" w:rsidRDefault="002C2C5F" w:rsidP="00732040">
      <w:pPr>
        <w:rPr>
          <w:rFonts w:ascii="Berlin Sans FB Demi" w:hAnsi="Berlin Sans FB Demi" w:cs="Aharoni"/>
          <w:sz w:val="56"/>
          <w:szCs w:val="56"/>
        </w:rPr>
      </w:pPr>
      <w:r>
        <w:rPr>
          <w:rFonts w:ascii="Berlin Sans FB Demi" w:hAnsi="Berlin Sans FB Demi" w:cs="Aharoni"/>
          <w:sz w:val="56"/>
          <w:szCs w:val="56"/>
        </w:rPr>
        <w:t>RADIUS OF CIRCLE A?</w:t>
      </w:r>
      <w:r>
        <w:rPr>
          <w:rFonts w:ascii="Berlin Sans FB Demi" w:hAnsi="Berlin Sans FB Demi" w:cs="Aharoni"/>
          <w:sz w:val="56"/>
          <w:szCs w:val="56"/>
        </w:rPr>
        <w:tab/>
        <w:t xml:space="preserve"> 4 UNITS</w:t>
      </w:r>
    </w:p>
    <w:p w14:paraId="59432E89" w14:textId="278F1234" w:rsidR="000671DC" w:rsidRDefault="000671DC" w:rsidP="000671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erlin Sans FB Demi" w:hAnsi="Berlin Sans FB Demi" w:cs="Aharoni"/>
          <w:color w:val="FF0000"/>
          <w:sz w:val="56"/>
          <w:szCs w:val="56"/>
          <w:highlight w:val="yellow"/>
        </w:rPr>
      </w:pPr>
      <w:r>
        <w:rPr>
          <w:noProof/>
        </w:rPr>
        <w:drawing>
          <wp:inline distT="0" distB="0" distL="0" distR="0" wp14:anchorId="1649EDDE" wp14:editId="380B94FD">
            <wp:extent cx="6846057" cy="1371600"/>
            <wp:effectExtent l="0" t="0" r="0" b="0"/>
            <wp:docPr id="24" name="Picture 24" descr="https://richmondinternationalschoolblog.files.wordpress.com/2014/11/homewor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ichmondinternationalschoolblog.files.wordpress.com/2014/11/homework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9690" cy="139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9E1B7" w14:textId="1C4D74D1" w:rsidR="006B6225" w:rsidRPr="002C2C5F" w:rsidRDefault="006B6225" w:rsidP="000671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erlin Sans FB Demi" w:hAnsi="Berlin Sans FB Demi" w:cs="Aharoni"/>
          <w:sz w:val="56"/>
          <w:szCs w:val="56"/>
          <w:highlight w:val="yellow"/>
        </w:rPr>
      </w:pPr>
      <w:r w:rsidRPr="002C2C5F">
        <w:rPr>
          <w:rFonts w:ascii="Berlin Sans FB Demi" w:hAnsi="Berlin Sans FB Demi" w:cs="Aharoni"/>
          <w:sz w:val="56"/>
          <w:szCs w:val="56"/>
          <w:highlight w:val="yellow"/>
        </w:rPr>
        <w:t xml:space="preserve">CW=&gt;HW = </w:t>
      </w:r>
      <w:r w:rsidR="002C2C5F" w:rsidRPr="002C2C5F">
        <w:rPr>
          <w:rFonts w:ascii="Berlin Sans FB Demi" w:hAnsi="Berlin Sans FB Demi" w:cs="Aharoni"/>
          <w:sz w:val="56"/>
          <w:szCs w:val="56"/>
          <w:highlight w:val="yellow"/>
        </w:rPr>
        <w:t>P.591 1-12 ALL = CW</w:t>
      </w:r>
    </w:p>
    <w:p w14:paraId="264ABD50" w14:textId="0CE7F1F8" w:rsidR="002C2C5F" w:rsidRDefault="002C2C5F" w:rsidP="000671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erlin Sans FB Demi" w:hAnsi="Berlin Sans FB Demi" w:cs="Aharoni"/>
          <w:sz w:val="56"/>
          <w:szCs w:val="56"/>
          <w:highlight w:val="yellow"/>
        </w:rPr>
      </w:pPr>
      <w:r w:rsidRPr="002C2C5F">
        <w:rPr>
          <w:rFonts w:ascii="Berlin Sans FB Demi" w:hAnsi="Berlin Sans FB Demi" w:cs="Aharoni"/>
          <w:sz w:val="56"/>
          <w:szCs w:val="56"/>
          <w:highlight w:val="yellow"/>
        </w:rPr>
        <w:t xml:space="preserve">HW = 13-32 = THESE GO VERY QUICKLY </w:t>
      </w:r>
      <w:r w:rsidRPr="002C2C5F">
        <w:rPr>
          <w:rFonts w:ascii="Berlin Sans FB Demi" w:hAnsi="Berlin Sans FB Demi" w:cs="Aharoni"/>
          <w:sz w:val="56"/>
          <w:szCs w:val="56"/>
          <w:highlight w:val="yellow"/>
        </w:rPr>
        <w:sym w:font="Wingdings" w:char="F04A"/>
      </w:r>
    </w:p>
    <w:p w14:paraId="38360EF0" w14:textId="3DA28D69" w:rsidR="002C2C5F" w:rsidRPr="002C2C5F" w:rsidRDefault="00A66AB1" w:rsidP="000671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erlin Sans FB Demi" w:hAnsi="Berlin Sans FB Demi" w:cs="Aharoni"/>
          <w:sz w:val="56"/>
          <w:szCs w:val="56"/>
          <w:highlight w:val="yellow"/>
        </w:rPr>
      </w:pPr>
      <w:r>
        <w:rPr>
          <w:noProof/>
        </w:rPr>
        <w:drawing>
          <wp:inline distT="0" distB="0" distL="0" distR="0" wp14:anchorId="2017C76B" wp14:editId="4B4A1848">
            <wp:extent cx="4384040" cy="3469640"/>
            <wp:effectExtent l="0" t="0" r="0" b="0"/>
            <wp:docPr id="4" name="Picture 4" descr="http://circlebasicsfhs.wikispaces.com/file/view/radius,_diameter,_chord,_secant,_tangent.png/326565534/460x364/radius,_diameter,_chord,_secant,_tang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irclebasicsfhs.wikispaces.com/file/view/radius,_diameter,_chord,_secant,_tangent.png/326565534/460x364/radius,_diameter,_chord,_secant,_tangent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040" cy="346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44256" w14:textId="000DDC21" w:rsidR="007944D3" w:rsidRDefault="00CB0E59" w:rsidP="00AE30E8">
      <w:pPr>
        <w:rPr>
          <w:rFonts w:ascii="Berlin Sans FB Demi" w:hAnsi="Berlin Sans FB Demi" w:cs="Aharoni"/>
          <w:color w:val="7030A0"/>
          <w:sz w:val="56"/>
          <w:szCs w:val="56"/>
          <w:highlight w:val="yellow"/>
        </w:rPr>
      </w:pPr>
      <w:r w:rsidRPr="00B255E0">
        <w:rPr>
          <w:rFonts w:ascii="Berlin Sans FB Demi" w:hAnsi="Berlin Sans FB Demi" w:cs="Aharoni"/>
          <w:color w:val="7030A0"/>
          <w:sz w:val="56"/>
          <w:szCs w:val="56"/>
          <w:highlight w:val="yellow"/>
        </w:rPr>
        <w:t xml:space="preserve">Remember </w:t>
      </w:r>
      <w:r w:rsidR="007944D3">
        <w:rPr>
          <w:rFonts w:ascii="Berlin Sans FB Demi" w:hAnsi="Berlin Sans FB Demi" w:cs="Aharoni"/>
          <w:color w:val="7030A0"/>
          <w:sz w:val="56"/>
          <w:szCs w:val="56"/>
          <w:highlight w:val="yellow"/>
        </w:rPr>
        <w:t xml:space="preserve">– FOR ALL CLASSES – </w:t>
      </w:r>
    </w:p>
    <w:p w14:paraId="1BAA7D25" w14:textId="17C18DE0" w:rsidR="00CB0E59" w:rsidRPr="00B255E0" w:rsidRDefault="00CB0E59" w:rsidP="00732040">
      <w:pPr>
        <w:rPr>
          <w:rFonts w:ascii="Berlin Sans FB Demi" w:hAnsi="Berlin Sans FB Demi" w:cs="Aharoni"/>
          <w:color w:val="7030A0"/>
          <w:sz w:val="56"/>
          <w:szCs w:val="56"/>
        </w:rPr>
      </w:pPr>
      <w:r w:rsidRPr="00B255E0">
        <w:rPr>
          <w:rFonts w:ascii="Berlin Sans FB Demi" w:hAnsi="Berlin Sans FB Demi" w:cs="Aharoni"/>
          <w:color w:val="7030A0"/>
          <w:sz w:val="56"/>
          <w:szCs w:val="56"/>
          <w:highlight w:val="yellow"/>
        </w:rPr>
        <w:t>to note every 30 minutes!!!</w:t>
      </w:r>
    </w:p>
    <w:p w14:paraId="00AD38C5" w14:textId="60E4EC8F" w:rsidR="00413B90" w:rsidRDefault="00CB0E59" w:rsidP="00920122">
      <w:pPr>
        <w:rPr>
          <w:rFonts w:ascii="Berlin Sans FB Demi" w:hAnsi="Berlin Sans FB Demi" w:cs="Aharoni"/>
          <w:sz w:val="56"/>
          <w:szCs w:val="56"/>
        </w:rPr>
      </w:pPr>
      <w:r>
        <w:rPr>
          <w:rFonts w:ascii="Berlin Sans FB Demi" w:hAnsi="Berlin Sans FB Demi" w:cs="Aharoni"/>
          <w:sz w:val="56"/>
          <w:szCs w:val="56"/>
        </w:rPr>
        <w:t>option 1 = do 30 min on each class hw - start with math - then you must move on to another class…then come back if you need to…</w:t>
      </w:r>
      <w:r w:rsidR="00413B90">
        <w:rPr>
          <w:rFonts w:ascii="Berlin Sans FB Demi" w:hAnsi="Berlin Sans FB Demi" w:cs="Aharoni"/>
          <w:sz w:val="56"/>
          <w:szCs w:val="56"/>
        </w:rPr>
        <w:t>option 2 = there is no option 2!</w:t>
      </w:r>
    </w:p>
    <w:p w14:paraId="318428AF" w14:textId="77777777" w:rsidR="000F77D3" w:rsidRDefault="000F77D3">
      <w:pPr>
        <w:rPr>
          <w:rFonts w:ascii="Bodoni MT Black" w:hAnsi="Bodoni MT Black"/>
          <w:sz w:val="44"/>
          <w:szCs w:val="44"/>
          <w:highlight w:val="yellow"/>
        </w:rPr>
      </w:pPr>
      <w:r>
        <w:rPr>
          <w:rFonts w:ascii="Bodoni MT Black" w:hAnsi="Bodoni MT Black"/>
          <w:sz w:val="44"/>
          <w:szCs w:val="44"/>
          <w:highlight w:val="yellow"/>
        </w:rPr>
        <w:br w:type="page"/>
      </w:r>
    </w:p>
    <w:p w14:paraId="35A49001" w14:textId="3147FB65" w:rsidR="00FB77E2" w:rsidRPr="00FB77E2" w:rsidRDefault="005A1708" w:rsidP="00073F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/>
          <w:sz w:val="56"/>
          <w:szCs w:val="56"/>
        </w:rPr>
      </w:pPr>
      <w:r w:rsidRPr="00C16BFA">
        <w:rPr>
          <w:rFonts w:ascii="Bodoni MT Black" w:hAnsi="Bodoni MT Black"/>
          <w:sz w:val="44"/>
          <w:szCs w:val="44"/>
          <w:highlight w:val="yellow"/>
        </w:rPr>
        <w:t>Geography</w:t>
      </w:r>
      <w:r w:rsidR="005B759C">
        <w:rPr>
          <w:rFonts w:ascii="Georgia" w:hAnsi="Georgia"/>
          <w:sz w:val="56"/>
          <w:szCs w:val="56"/>
          <w:highlight w:val="yellow"/>
        </w:rPr>
        <w:t xml:space="preserve">         </w:t>
      </w:r>
      <w:r w:rsidR="004E2ABA">
        <w:rPr>
          <w:noProof/>
        </w:rPr>
        <w:t xml:space="preserve"> </w:t>
      </w:r>
      <w:r w:rsidR="008A325F">
        <w:rPr>
          <w:noProof/>
        </w:rPr>
        <w:drawing>
          <wp:inline distT="0" distB="0" distL="0" distR="0" wp14:anchorId="4FC71910" wp14:editId="1BA5738C">
            <wp:extent cx="6856618" cy="4996543"/>
            <wp:effectExtent l="0" t="0" r="1905" b="0"/>
            <wp:docPr id="13" name="Picture 13" descr="http://www.jamesborrell.com/wp-content/uploads/2014/10/world-maps-informational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jamesborrell.com/wp-content/uploads/2014/10/world-maps-informational-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617" cy="5006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F2FA9" w14:textId="29513252" w:rsidR="0008716C" w:rsidRPr="00732916" w:rsidRDefault="0008716C" w:rsidP="00FB77E2">
      <w:pPr>
        <w:rPr>
          <w:rFonts w:ascii="Goudy Stout" w:hAnsi="Goudy Stout"/>
          <w:sz w:val="56"/>
          <w:szCs w:val="56"/>
          <w:u w:val="single"/>
        </w:rPr>
      </w:pPr>
      <w:r w:rsidRPr="00732916">
        <w:rPr>
          <w:rFonts w:ascii="Goudy Stout" w:hAnsi="Goudy Stout"/>
          <w:sz w:val="56"/>
          <w:szCs w:val="56"/>
          <w:highlight w:val="yellow"/>
          <w:u w:val="single"/>
        </w:rPr>
        <w:t>WHERE AM I?</w:t>
      </w:r>
    </w:p>
    <w:p w14:paraId="30C8FAFB" w14:textId="42F1A369" w:rsidR="0008716C" w:rsidRDefault="00A101E4" w:rsidP="00FB77E2">
      <w:pPr>
        <w:rPr>
          <w:rFonts w:ascii="Georgia" w:hAnsi="Georgia"/>
          <w:sz w:val="56"/>
          <w:szCs w:val="56"/>
        </w:rPr>
      </w:pPr>
      <w:hyperlink r:id="rId15" w:history="1">
        <w:r w:rsidR="0008716C" w:rsidRPr="008336BE">
          <w:rPr>
            <w:rStyle w:val="Hyperlink"/>
            <w:rFonts w:ascii="Georgia" w:hAnsi="Georgia"/>
            <w:sz w:val="56"/>
            <w:szCs w:val="56"/>
          </w:rPr>
          <w:t>https://geoguessr.com/world/play</w:t>
        </w:r>
      </w:hyperlink>
      <w:r w:rsidR="0008716C">
        <w:rPr>
          <w:rFonts w:ascii="Georgia" w:hAnsi="Georgia"/>
          <w:sz w:val="56"/>
          <w:szCs w:val="56"/>
        </w:rPr>
        <w:t xml:space="preserve"> </w:t>
      </w:r>
    </w:p>
    <w:p w14:paraId="66BCD66C" w14:textId="04EC8D51" w:rsidR="009733BB" w:rsidRDefault="009733BB" w:rsidP="00FB77E2">
      <w:pPr>
        <w:pBdr>
          <w:bottom w:val="double" w:sz="6" w:space="1" w:color="auto"/>
        </w:pBdr>
        <w:rPr>
          <w:rFonts w:ascii="Georgia" w:hAnsi="Georgia"/>
          <w:sz w:val="32"/>
          <w:szCs w:val="32"/>
        </w:rPr>
      </w:pPr>
      <w:r>
        <w:rPr>
          <w:noProof/>
        </w:rPr>
        <w:drawing>
          <wp:inline distT="0" distB="0" distL="0" distR="0" wp14:anchorId="01F61214" wp14:editId="1A6DD571">
            <wp:extent cx="6524625" cy="200753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27973" cy="200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86D8D" w14:textId="4FB7FC04" w:rsidR="000F77D3" w:rsidRPr="00177282" w:rsidRDefault="000F77D3" w:rsidP="00FB77E2">
      <w:pPr>
        <w:pBdr>
          <w:bottom w:val="double" w:sz="6" w:space="1" w:color="auto"/>
        </w:pBd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4/29/16 = 9521</w:t>
      </w:r>
    </w:p>
    <w:p w14:paraId="5EB09FBB" w14:textId="3C2DCF8F" w:rsidR="000671DC" w:rsidRPr="005A0B9E" w:rsidRDefault="00D66F9C" w:rsidP="002F53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/>
          <w:b/>
          <w:sz w:val="52"/>
          <w:szCs w:val="52"/>
          <w:highlight w:val="cyan"/>
          <w:u w:val="single"/>
        </w:rPr>
      </w:pPr>
      <w:r w:rsidRPr="0018642D">
        <w:rPr>
          <w:rFonts w:ascii="Georgia" w:hAnsi="Georgia"/>
          <w:b/>
          <w:sz w:val="56"/>
          <w:szCs w:val="56"/>
          <w:highlight w:val="yellow"/>
          <w:u w:val="single"/>
        </w:rPr>
        <w:t>YOUR HW WAS:</w:t>
      </w:r>
      <w:r w:rsidR="0018642D">
        <w:rPr>
          <w:rFonts w:ascii="Georgia" w:hAnsi="Georgia"/>
          <w:b/>
          <w:sz w:val="56"/>
          <w:szCs w:val="56"/>
          <w:u w:val="single"/>
        </w:rPr>
        <w:t xml:space="preserve">  </w:t>
      </w:r>
      <w:r w:rsidR="000671DC" w:rsidRPr="005A0B9E">
        <w:rPr>
          <w:rFonts w:ascii="Georgia" w:hAnsi="Georgia"/>
          <w:b/>
          <w:sz w:val="52"/>
          <w:szCs w:val="52"/>
          <w:highlight w:val="cyan"/>
          <w:u w:val="single"/>
        </w:rPr>
        <w:t xml:space="preserve">travel journal </w:t>
      </w:r>
      <w:r w:rsidR="005A0B9E" w:rsidRPr="005A0B9E">
        <w:rPr>
          <w:rFonts w:ascii="Georgia" w:hAnsi="Georgia"/>
          <w:b/>
          <w:sz w:val="52"/>
          <w:szCs w:val="52"/>
          <w:highlight w:val="cyan"/>
          <w:u w:val="single"/>
        </w:rPr>
        <w:t xml:space="preserve">– </w:t>
      </w:r>
    </w:p>
    <w:p w14:paraId="6802E255" w14:textId="2E24F3BB" w:rsidR="005A0B9E" w:rsidRPr="005C0CCE" w:rsidRDefault="005A0B9E" w:rsidP="002F53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/>
          <w:b/>
          <w:sz w:val="52"/>
          <w:szCs w:val="52"/>
          <w:u w:val="single"/>
        </w:rPr>
      </w:pPr>
      <w:r w:rsidRPr="005C0CCE">
        <w:rPr>
          <w:rFonts w:ascii="Georgia" w:hAnsi="Georgia"/>
          <w:b/>
          <w:sz w:val="52"/>
          <w:szCs w:val="52"/>
          <w:u w:val="single"/>
        </w:rPr>
        <w:t xml:space="preserve">your are going to plan and then write about a tour of Asia for you and </w:t>
      </w:r>
      <w:r w:rsidR="007336BF" w:rsidRPr="005C0CCE">
        <w:rPr>
          <w:rFonts w:ascii="Georgia" w:hAnsi="Georgia"/>
          <w:b/>
          <w:sz w:val="52"/>
          <w:szCs w:val="52"/>
          <w:u w:val="single"/>
        </w:rPr>
        <w:t xml:space="preserve">3 </w:t>
      </w:r>
      <w:r w:rsidRPr="005C0CCE">
        <w:rPr>
          <w:rFonts w:ascii="Georgia" w:hAnsi="Georgia"/>
          <w:b/>
          <w:sz w:val="52"/>
          <w:szCs w:val="52"/>
          <w:u w:val="single"/>
        </w:rPr>
        <w:t xml:space="preserve"> </w:t>
      </w:r>
      <w:r w:rsidR="007336BF" w:rsidRPr="005C0CCE">
        <w:rPr>
          <w:rFonts w:ascii="Georgia" w:hAnsi="Georgia"/>
          <w:b/>
          <w:sz w:val="52"/>
          <w:szCs w:val="52"/>
          <w:u w:val="single"/>
        </w:rPr>
        <w:t>friends</w:t>
      </w:r>
      <w:r w:rsidRPr="005C0CCE">
        <w:rPr>
          <w:rFonts w:ascii="Georgia" w:hAnsi="Georgia"/>
          <w:b/>
          <w:sz w:val="52"/>
          <w:szCs w:val="52"/>
          <w:u w:val="single"/>
        </w:rPr>
        <w:t>…starting place…cities you will visit…sites you will tour in each city…and more</w:t>
      </w:r>
      <w:r w:rsidR="00522B13" w:rsidRPr="005C0CCE">
        <w:rPr>
          <w:rFonts w:ascii="Georgia" w:hAnsi="Georgia"/>
          <w:b/>
          <w:sz w:val="52"/>
          <w:szCs w:val="52"/>
          <w:u w:val="single"/>
        </w:rPr>
        <w:t xml:space="preserve"> - </w:t>
      </w:r>
      <w:r w:rsidRPr="005C0CCE">
        <w:rPr>
          <w:rFonts w:ascii="Georgia" w:hAnsi="Georgia"/>
          <w:b/>
          <w:sz w:val="52"/>
          <w:szCs w:val="52"/>
          <w:u w:val="single"/>
        </w:rPr>
        <w:t>today</w:t>
      </w:r>
    </w:p>
    <w:p w14:paraId="2E24F759" w14:textId="16A54E19" w:rsidR="005A0B9E" w:rsidRPr="005C0CCE" w:rsidRDefault="005A0B9E" w:rsidP="002F53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/>
          <w:b/>
          <w:sz w:val="52"/>
          <w:szCs w:val="52"/>
          <w:u w:val="single"/>
        </w:rPr>
      </w:pPr>
      <w:r w:rsidRPr="005C0CCE">
        <w:rPr>
          <w:rFonts w:ascii="Georgia" w:hAnsi="Georgia"/>
          <w:b/>
          <w:sz w:val="52"/>
          <w:szCs w:val="52"/>
          <w:u w:val="single"/>
        </w:rPr>
        <w:t>rough out your travel map…</w:t>
      </w:r>
    </w:p>
    <w:p w14:paraId="5EB1D345" w14:textId="7782BE83" w:rsidR="005A0B9E" w:rsidRPr="005C0CCE" w:rsidRDefault="005A0B9E" w:rsidP="002F53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/>
          <w:b/>
          <w:sz w:val="52"/>
          <w:szCs w:val="52"/>
          <w:u w:val="single"/>
        </w:rPr>
      </w:pPr>
      <w:r w:rsidRPr="005C0CCE">
        <w:rPr>
          <w:rFonts w:ascii="Georgia" w:hAnsi="Georgia"/>
          <w:b/>
          <w:sz w:val="52"/>
          <w:szCs w:val="52"/>
          <w:u w:val="single"/>
        </w:rPr>
        <w:t>look at a map of Asia</w:t>
      </w:r>
    </w:p>
    <w:p w14:paraId="6702F520" w14:textId="5EC61E98" w:rsidR="005A0B9E" w:rsidRPr="005C0CCE" w:rsidRDefault="005A0B9E" w:rsidP="002F53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/>
          <w:b/>
          <w:color w:val="FF0000"/>
          <w:sz w:val="52"/>
          <w:szCs w:val="52"/>
          <w:u w:val="single"/>
        </w:rPr>
      </w:pPr>
      <w:r w:rsidRPr="005C0CCE">
        <w:rPr>
          <w:rFonts w:ascii="Georgia" w:hAnsi="Georgia"/>
          <w:b/>
          <w:color w:val="FF0000"/>
          <w:sz w:val="52"/>
          <w:szCs w:val="52"/>
          <w:u w:val="single"/>
        </w:rPr>
        <w:t xml:space="preserve">cover </w:t>
      </w:r>
      <w:r w:rsidR="003879D9" w:rsidRPr="005C0CCE">
        <w:rPr>
          <w:rFonts w:ascii="Georgia" w:hAnsi="Georgia"/>
          <w:b/>
          <w:color w:val="FF0000"/>
          <w:sz w:val="52"/>
          <w:szCs w:val="52"/>
          <w:u w:val="single"/>
        </w:rPr>
        <w:t>10 countries…</w:t>
      </w:r>
    </w:p>
    <w:p w14:paraId="38FB892A" w14:textId="489AF945" w:rsidR="005A0B9E" w:rsidRPr="005C0CCE" w:rsidRDefault="005A0B9E" w:rsidP="002F53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/>
          <w:b/>
          <w:sz w:val="52"/>
          <w:szCs w:val="52"/>
          <w:u w:val="single"/>
        </w:rPr>
      </w:pPr>
      <w:r w:rsidRPr="005C0CCE">
        <w:rPr>
          <w:rFonts w:ascii="Georgia" w:hAnsi="Georgia"/>
          <w:b/>
          <w:sz w:val="52"/>
          <w:szCs w:val="52"/>
          <w:u w:val="single"/>
        </w:rPr>
        <w:t>only one city per country is required…</w:t>
      </w:r>
    </w:p>
    <w:p w14:paraId="24C9D4D2" w14:textId="49EB67D8" w:rsidR="005A0B9E" w:rsidRPr="005C0CCE" w:rsidRDefault="005A0B9E" w:rsidP="002F53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/>
          <w:b/>
          <w:sz w:val="52"/>
          <w:szCs w:val="52"/>
          <w:u w:val="single"/>
        </w:rPr>
      </w:pPr>
      <w:r w:rsidRPr="005C0CCE">
        <w:rPr>
          <w:rFonts w:ascii="Georgia" w:hAnsi="Georgia"/>
          <w:b/>
          <w:sz w:val="52"/>
          <w:szCs w:val="52"/>
          <w:u w:val="single"/>
        </w:rPr>
        <w:t xml:space="preserve">4/20 = plot your trip! </w:t>
      </w:r>
      <w:r w:rsidRPr="005C0CCE">
        <w:rPr>
          <w:rFonts w:ascii="Georgia" w:hAnsi="Georgia"/>
          <w:b/>
          <w:sz w:val="52"/>
          <w:szCs w:val="52"/>
          <w:highlight w:val="yellow"/>
          <w:u w:val="single"/>
        </w:rPr>
        <w:t>Name each city</w:t>
      </w:r>
      <w:r w:rsidRPr="005C0CCE">
        <w:rPr>
          <w:rFonts w:ascii="Georgia" w:hAnsi="Georgia"/>
          <w:b/>
          <w:sz w:val="52"/>
          <w:szCs w:val="52"/>
          <w:u w:val="single"/>
        </w:rPr>
        <w:t xml:space="preserve"> in each country that you want to visit…</w:t>
      </w:r>
      <w:r w:rsidR="003879D9" w:rsidRPr="005C0CCE">
        <w:rPr>
          <w:rFonts w:ascii="Georgia" w:hAnsi="Georgia"/>
          <w:b/>
          <w:sz w:val="52"/>
          <w:szCs w:val="52"/>
          <w:u w:val="single"/>
        </w:rPr>
        <w:t>10</w:t>
      </w:r>
    </w:p>
    <w:p w14:paraId="2AB0EC66" w14:textId="22FA5296" w:rsidR="007336BF" w:rsidRPr="005C0CCE" w:rsidRDefault="005A0B9E" w:rsidP="002F53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/>
          <w:b/>
          <w:sz w:val="52"/>
          <w:szCs w:val="52"/>
          <w:u w:val="single"/>
        </w:rPr>
      </w:pPr>
      <w:r w:rsidRPr="005C0CCE">
        <w:rPr>
          <w:rFonts w:ascii="Georgia" w:hAnsi="Georgia"/>
          <w:b/>
          <w:sz w:val="52"/>
          <w:szCs w:val="52"/>
          <w:u w:val="single"/>
        </w:rPr>
        <w:t xml:space="preserve">Due Friday </w:t>
      </w:r>
      <w:r w:rsidR="007336BF" w:rsidRPr="005C0CCE">
        <w:rPr>
          <w:rFonts w:ascii="Georgia" w:hAnsi="Georgia"/>
          <w:b/>
          <w:sz w:val="52"/>
          <w:szCs w:val="52"/>
          <w:u w:val="single"/>
        </w:rPr>
        <w:t>am b4 8 am</w:t>
      </w:r>
      <w:r w:rsidRPr="005C0CCE">
        <w:rPr>
          <w:rFonts w:ascii="Georgia" w:hAnsi="Georgia"/>
          <w:b/>
          <w:sz w:val="52"/>
          <w:szCs w:val="52"/>
          <w:u w:val="single"/>
        </w:rPr>
        <w:t xml:space="preserve">= </w:t>
      </w:r>
      <w:r w:rsidRPr="005C0CCE">
        <w:rPr>
          <w:rFonts w:ascii="Georgia" w:hAnsi="Georgia"/>
          <w:b/>
          <w:color w:val="FF0000"/>
          <w:sz w:val="52"/>
          <w:szCs w:val="52"/>
          <w:u w:val="single"/>
        </w:rPr>
        <w:t>plot your trip</w:t>
      </w:r>
      <w:r w:rsidRPr="005C0CCE">
        <w:rPr>
          <w:rFonts w:ascii="Georgia" w:hAnsi="Georgia"/>
          <w:b/>
          <w:sz w:val="52"/>
          <w:szCs w:val="52"/>
          <w:u w:val="single"/>
        </w:rPr>
        <w:t>!</w:t>
      </w:r>
      <w:r w:rsidR="007336BF" w:rsidRPr="005C0CCE">
        <w:rPr>
          <w:rFonts w:ascii="Georgia" w:hAnsi="Georgia"/>
          <w:b/>
          <w:sz w:val="52"/>
          <w:szCs w:val="52"/>
          <w:u w:val="single"/>
        </w:rPr>
        <w:t xml:space="preserve"> </w:t>
      </w:r>
    </w:p>
    <w:p w14:paraId="62504AC3" w14:textId="653A99ED" w:rsidR="005A0B9E" w:rsidRPr="005C0CCE" w:rsidRDefault="007336BF" w:rsidP="002F53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/>
          <w:b/>
          <w:sz w:val="52"/>
          <w:szCs w:val="52"/>
          <w:u w:val="single"/>
        </w:rPr>
      </w:pPr>
      <w:r w:rsidRPr="005C0CCE">
        <w:rPr>
          <w:rFonts w:ascii="Georgia" w:hAnsi="Georgia"/>
          <w:b/>
          <w:sz w:val="52"/>
          <w:szCs w:val="52"/>
          <w:u w:val="single"/>
        </w:rPr>
        <w:t>All by yourself</w:t>
      </w:r>
    </w:p>
    <w:p w14:paraId="5548CF03" w14:textId="53038963" w:rsidR="007336BF" w:rsidRPr="005C0CCE" w:rsidRDefault="007336BF" w:rsidP="002F53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/>
          <w:b/>
          <w:sz w:val="52"/>
          <w:szCs w:val="52"/>
          <w:u w:val="single"/>
        </w:rPr>
      </w:pPr>
      <w:r w:rsidRPr="005C0CCE">
        <w:rPr>
          <w:rFonts w:ascii="Georgia" w:hAnsi="Georgia"/>
          <w:b/>
          <w:sz w:val="52"/>
          <w:szCs w:val="52"/>
          <w:u w:val="single"/>
        </w:rPr>
        <w:t>Word doc = list each country in Asia then beside each list the city you want to go to in that country</w:t>
      </w:r>
    </w:p>
    <w:p w14:paraId="7A741982" w14:textId="6B4016EB" w:rsidR="007336BF" w:rsidRPr="005C0CCE" w:rsidRDefault="007336BF" w:rsidP="002F53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/>
          <w:b/>
          <w:sz w:val="52"/>
          <w:szCs w:val="52"/>
          <w:u w:val="single"/>
        </w:rPr>
      </w:pPr>
      <w:r w:rsidRPr="005C0CCE">
        <w:rPr>
          <w:rFonts w:ascii="Georgia" w:hAnsi="Georgia"/>
          <w:b/>
          <w:sz w:val="52"/>
          <w:szCs w:val="52"/>
          <w:u w:val="single"/>
        </w:rPr>
        <w:t>Word doc = “plot your trip – yourname”</w:t>
      </w:r>
    </w:p>
    <w:p w14:paraId="5D288386" w14:textId="72487B4B" w:rsidR="007336BF" w:rsidRDefault="00A101E4">
      <w:pPr>
        <w:rPr>
          <w:rFonts w:ascii="Georgia" w:hAnsi="Georgia"/>
          <w:b/>
          <w:color w:val="FF0000"/>
          <w:sz w:val="56"/>
          <w:szCs w:val="56"/>
        </w:rPr>
      </w:pPr>
      <w:hyperlink r:id="rId17" w:history="1">
        <w:r w:rsidR="007336BF" w:rsidRPr="0023073D">
          <w:rPr>
            <w:rStyle w:val="Hyperlink"/>
            <w:rFonts w:ascii="Georgia" w:hAnsi="Georgia"/>
            <w:b/>
            <w:sz w:val="56"/>
            <w:szCs w:val="56"/>
          </w:rPr>
          <w:t>http://www.epicadventurer.com/the-top-15-most-visited-tourist-attractions-in-asia/</w:t>
        </w:r>
      </w:hyperlink>
    </w:p>
    <w:p w14:paraId="0D55EB81" w14:textId="77777777" w:rsidR="003879D9" w:rsidRDefault="007336BF">
      <w:pPr>
        <w:pBdr>
          <w:bottom w:val="double" w:sz="6" w:space="1" w:color="auto"/>
        </w:pBdr>
        <w:rPr>
          <w:rFonts w:ascii="Georgia" w:hAnsi="Georgia"/>
          <w:b/>
          <w:color w:val="FF0000"/>
          <w:sz w:val="56"/>
          <w:szCs w:val="56"/>
          <w:highlight w:val="yellow"/>
        </w:rPr>
      </w:pPr>
      <w:r>
        <w:rPr>
          <w:rFonts w:ascii="Georgia" w:hAnsi="Georgia"/>
          <w:b/>
          <w:color w:val="FF0000"/>
          <w:sz w:val="56"/>
          <w:szCs w:val="56"/>
        </w:rPr>
        <w:t>top 15 most visited tourist attractions in Asia…</w:t>
      </w:r>
      <w:r w:rsidRPr="007336BF">
        <w:rPr>
          <w:rFonts w:ascii="Georgia" w:hAnsi="Georgia"/>
          <w:b/>
          <w:color w:val="FF0000"/>
          <w:sz w:val="56"/>
          <w:szCs w:val="56"/>
          <w:highlight w:val="yellow"/>
        </w:rPr>
        <w:t xml:space="preserve"> </w:t>
      </w:r>
    </w:p>
    <w:p w14:paraId="4C761694" w14:textId="28818EF4" w:rsidR="003879D9" w:rsidRDefault="00A101E4">
      <w:pPr>
        <w:rPr>
          <w:rFonts w:ascii="Georgia" w:hAnsi="Georgia"/>
          <w:b/>
          <w:color w:val="FF0000"/>
          <w:sz w:val="56"/>
          <w:szCs w:val="56"/>
        </w:rPr>
      </w:pPr>
      <w:hyperlink r:id="rId18" w:history="1">
        <w:r w:rsidR="003879D9" w:rsidRPr="0023073D">
          <w:rPr>
            <w:rStyle w:val="Hyperlink"/>
            <w:rFonts w:ascii="Georgia" w:hAnsi="Georgia"/>
            <w:b/>
            <w:sz w:val="56"/>
            <w:szCs w:val="56"/>
          </w:rPr>
          <w:t>http://www.countryaah.com/Asia.html</w:t>
        </w:r>
      </w:hyperlink>
    </w:p>
    <w:p w14:paraId="3D158D13" w14:textId="4BB08263" w:rsidR="003879D9" w:rsidRDefault="003879D9">
      <w:pPr>
        <w:rPr>
          <w:rFonts w:ascii="Georgia" w:hAnsi="Georgia"/>
          <w:b/>
          <w:color w:val="FF0000"/>
          <w:sz w:val="56"/>
          <w:szCs w:val="56"/>
        </w:rPr>
      </w:pPr>
      <w:r>
        <w:rPr>
          <w:rFonts w:ascii="Georgia" w:hAnsi="Georgia"/>
          <w:b/>
          <w:color w:val="FF0000"/>
          <w:sz w:val="56"/>
          <w:szCs w:val="56"/>
        </w:rPr>
        <w:t>list of all countries in Asia…</w:t>
      </w:r>
    </w:p>
    <w:p w14:paraId="4D86F39E" w14:textId="4D3CE491" w:rsidR="003879D9" w:rsidRDefault="003879D9">
      <w:pPr>
        <w:pBdr>
          <w:bottom w:val="double" w:sz="6" w:space="1" w:color="auto"/>
        </w:pBdr>
        <w:rPr>
          <w:rFonts w:ascii="Georgia" w:hAnsi="Georgia"/>
          <w:b/>
          <w:color w:val="FF0000"/>
          <w:sz w:val="56"/>
          <w:szCs w:val="56"/>
        </w:rPr>
      </w:pPr>
      <w:r>
        <w:rPr>
          <w:rFonts w:ascii="Georgia" w:hAnsi="Georgia"/>
          <w:b/>
          <w:color w:val="FF0000"/>
          <w:sz w:val="56"/>
          <w:szCs w:val="56"/>
        </w:rPr>
        <w:t xml:space="preserve">choose 10 countries/cities </w:t>
      </w:r>
    </w:p>
    <w:p w14:paraId="4E9E3F10" w14:textId="0BF2CA04" w:rsidR="00522B13" w:rsidRDefault="00522B13">
      <w:pPr>
        <w:rPr>
          <w:rFonts w:ascii="Georgia" w:hAnsi="Georgia"/>
          <w:b/>
          <w:color w:val="FF0000"/>
          <w:sz w:val="56"/>
          <w:szCs w:val="56"/>
        </w:rPr>
      </w:pPr>
      <w:r>
        <w:rPr>
          <w:rFonts w:ascii="Georgia" w:hAnsi="Georgia"/>
          <w:b/>
          <w:color w:val="FF0000"/>
          <w:sz w:val="56"/>
          <w:szCs w:val="56"/>
        </w:rPr>
        <w:t>4/22 – HW = TRAVEL JOURNAL</w:t>
      </w:r>
    </w:p>
    <w:p w14:paraId="3CD62A18" w14:textId="7F321CA9" w:rsidR="00522B13" w:rsidRPr="00522B13" w:rsidRDefault="00522B13">
      <w:pPr>
        <w:rPr>
          <w:rFonts w:ascii="Georgia" w:hAnsi="Georgia"/>
          <w:b/>
          <w:sz w:val="56"/>
          <w:szCs w:val="56"/>
        </w:rPr>
      </w:pPr>
      <w:r w:rsidRPr="005C0CCE">
        <w:rPr>
          <w:rFonts w:ascii="Georgia" w:hAnsi="Georgia"/>
          <w:b/>
          <w:sz w:val="56"/>
          <w:szCs w:val="56"/>
          <w:highlight w:val="green"/>
        </w:rPr>
        <w:t>choose 2 sites</w:t>
      </w:r>
      <w:r w:rsidRPr="00522B13">
        <w:rPr>
          <w:rFonts w:ascii="Georgia" w:hAnsi="Georgia"/>
          <w:b/>
          <w:sz w:val="56"/>
          <w:szCs w:val="56"/>
        </w:rPr>
        <w:t xml:space="preserve"> to see in each city…list the location and facts about each site…</w:t>
      </w:r>
    </w:p>
    <w:p w14:paraId="1C993A06" w14:textId="0FD4676D" w:rsidR="00522B13" w:rsidRPr="00522B13" w:rsidRDefault="00522B13">
      <w:pPr>
        <w:rPr>
          <w:rFonts w:ascii="Georgia" w:hAnsi="Georgia"/>
          <w:b/>
          <w:sz w:val="56"/>
          <w:szCs w:val="56"/>
        </w:rPr>
      </w:pPr>
      <w:r w:rsidRPr="005C0CCE">
        <w:rPr>
          <w:rFonts w:ascii="Georgia" w:hAnsi="Georgia"/>
          <w:b/>
          <w:sz w:val="56"/>
          <w:szCs w:val="56"/>
          <w:highlight w:val="green"/>
        </w:rPr>
        <w:t>cite</w:t>
      </w:r>
      <w:r w:rsidRPr="00522B13">
        <w:rPr>
          <w:rFonts w:ascii="Georgia" w:hAnsi="Georgia"/>
          <w:b/>
          <w:sz w:val="56"/>
          <w:szCs w:val="56"/>
          <w:highlight w:val="yellow"/>
        </w:rPr>
        <w:t xml:space="preserve"> all sources…</w:t>
      </w:r>
    </w:p>
    <w:p w14:paraId="4C8C961C" w14:textId="74F245D8" w:rsidR="00522B13" w:rsidRDefault="00522B13">
      <w:pPr>
        <w:rPr>
          <w:rFonts w:ascii="Georgia" w:hAnsi="Georgia"/>
          <w:b/>
          <w:color w:val="FF0000"/>
          <w:sz w:val="56"/>
          <w:szCs w:val="56"/>
        </w:rPr>
      </w:pPr>
      <w:r>
        <w:rPr>
          <w:rFonts w:ascii="Georgia" w:hAnsi="Georgia"/>
          <w:b/>
          <w:color w:val="FF0000"/>
          <w:sz w:val="56"/>
          <w:szCs w:val="56"/>
        </w:rPr>
        <w:t xml:space="preserve">do in a </w:t>
      </w:r>
      <w:r w:rsidRPr="005C0CCE">
        <w:rPr>
          <w:rFonts w:ascii="Georgia" w:hAnsi="Georgia"/>
          <w:b/>
          <w:color w:val="FF0000"/>
          <w:sz w:val="56"/>
          <w:szCs w:val="56"/>
          <w:u w:val="single"/>
        </w:rPr>
        <w:t>word doc</w:t>
      </w:r>
      <w:r>
        <w:rPr>
          <w:rFonts w:ascii="Georgia" w:hAnsi="Georgia"/>
          <w:b/>
          <w:color w:val="FF0000"/>
          <w:sz w:val="56"/>
          <w:szCs w:val="56"/>
        </w:rPr>
        <w:t xml:space="preserve"> that you email to me before 8 am </w:t>
      </w:r>
      <w:r w:rsidR="0096597B">
        <w:rPr>
          <w:rFonts w:ascii="Georgia" w:hAnsi="Georgia"/>
          <w:b/>
          <w:color w:val="FF0000"/>
          <w:sz w:val="56"/>
          <w:szCs w:val="56"/>
        </w:rPr>
        <w:t>Monday</w:t>
      </w:r>
      <w:r>
        <w:rPr>
          <w:rFonts w:ascii="Georgia" w:hAnsi="Georgia"/>
          <w:b/>
          <w:color w:val="FF0000"/>
          <w:sz w:val="56"/>
          <w:szCs w:val="56"/>
        </w:rPr>
        <w:t xml:space="preserve"> am…</w:t>
      </w:r>
    </w:p>
    <w:p w14:paraId="1B0BBDD1" w14:textId="1851ED20" w:rsidR="005C0CCE" w:rsidRDefault="005C0CCE">
      <w:pPr>
        <w:rPr>
          <w:rFonts w:ascii="Georgia" w:hAnsi="Georgia"/>
          <w:b/>
          <w:color w:val="FF0000"/>
          <w:sz w:val="56"/>
          <w:szCs w:val="56"/>
        </w:rPr>
      </w:pPr>
      <w:r>
        <w:rPr>
          <w:rFonts w:ascii="Georgia" w:hAnsi="Georgia"/>
          <w:b/>
          <w:color w:val="FF0000"/>
          <w:sz w:val="56"/>
          <w:szCs w:val="56"/>
        </w:rPr>
        <w:t xml:space="preserve">doc = </w:t>
      </w:r>
      <w:r w:rsidRPr="005C0CCE">
        <w:rPr>
          <w:rFonts w:ascii="Georgia" w:hAnsi="Georgia"/>
          <w:b/>
          <w:color w:val="FF0000"/>
          <w:sz w:val="56"/>
          <w:szCs w:val="56"/>
          <w:highlight w:val="green"/>
        </w:rPr>
        <w:t>sites to see - yourname</w:t>
      </w:r>
    </w:p>
    <w:p w14:paraId="512E74B2" w14:textId="341D66AC" w:rsidR="00522B13" w:rsidRDefault="00A101E4">
      <w:pPr>
        <w:rPr>
          <w:rFonts w:ascii="Georgia" w:hAnsi="Georgia"/>
          <w:b/>
          <w:color w:val="FF0000"/>
          <w:sz w:val="56"/>
          <w:szCs w:val="56"/>
        </w:rPr>
      </w:pPr>
      <w:hyperlink r:id="rId19" w:history="1">
        <w:r w:rsidR="00522B13" w:rsidRPr="00BA3FDA">
          <w:rPr>
            <w:rStyle w:val="Hyperlink"/>
            <w:rFonts w:ascii="Georgia" w:hAnsi="Georgia"/>
            <w:b/>
            <w:sz w:val="56"/>
            <w:szCs w:val="56"/>
          </w:rPr>
          <w:t>ccarroll@sophiaacademy.org</w:t>
        </w:r>
      </w:hyperlink>
    </w:p>
    <w:p w14:paraId="354E56EC" w14:textId="36CE2E0E" w:rsidR="005C0CCE" w:rsidRDefault="005C0CCE">
      <w:pPr>
        <w:pBdr>
          <w:bottom w:val="double" w:sz="6" w:space="1" w:color="auto"/>
        </w:pBdr>
        <w:rPr>
          <w:rFonts w:ascii="Georgia" w:hAnsi="Georgia"/>
          <w:b/>
          <w:sz w:val="56"/>
          <w:szCs w:val="56"/>
        </w:rPr>
      </w:pPr>
      <w:r>
        <w:rPr>
          <w:rFonts w:ascii="Georgia" w:hAnsi="Georgia"/>
          <w:b/>
          <w:sz w:val="56"/>
          <w:szCs w:val="56"/>
        </w:rPr>
        <w:t>an example of what to do:::</w:t>
      </w:r>
    </w:p>
    <w:p w14:paraId="6E2C7450" w14:textId="196971D5" w:rsidR="005C0CCE" w:rsidRPr="005C0CCE" w:rsidRDefault="005C0CCE">
      <w:pPr>
        <w:rPr>
          <w:rFonts w:ascii="Georgia" w:hAnsi="Georgia"/>
          <w:b/>
          <w:sz w:val="56"/>
          <w:szCs w:val="56"/>
        </w:rPr>
      </w:pPr>
      <w:r w:rsidRPr="005C0CCE">
        <w:rPr>
          <w:rFonts w:ascii="Georgia" w:hAnsi="Georgia"/>
          <w:b/>
          <w:sz w:val="56"/>
          <w:szCs w:val="56"/>
        </w:rPr>
        <w:t>China – Beijing – site: Forbidden City</w:t>
      </w:r>
    </w:p>
    <w:p w14:paraId="392BC695" w14:textId="77777777" w:rsidR="005C0CCE" w:rsidRPr="005C0CCE" w:rsidRDefault="005C0CCE" w:rsidP="005C0CCE">
      <w:pPr>
        <w:shd w:val="clear" w:color="auto" w:fill="FFFFFF"/>
        <w:spacing w:after="0" w:line="240" w:lineRule="auto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30"/>
          <w:szCs w:val="30"/>
        </w:rPr>
      </w:pPr>
      <w:r w:rsidRPr="005C0CCE">
        <w:rPr>
          <w:rFonts w:ascii="Verdana" w:eastAsia="Times New Roman" w:hAnsi="Verdana" w:cs="Times New Roman"/>
          <w:b/>
          <w:bCs/>
          <w:color w:val="000000"/>
          <w:kern w:val="36"/>
          <w:sz w:val="30"/>
          <w:szCs w:val="30"/>
        </w:rPr>
        <w:t>Forbidden City Facts</w:t>
      </w:r>
    </w:p>
    <w:tbl>
      <w:tblPr>
        <w:tblpPr w:leftFromText="120" w:rightFromText="120" w:topFromText="75" w:bottomFromText="75" w:vertAnchor="text" w:tblpXSpec="right" w:tblpYSpec="center"/>
        <w:tblW w:w="0" w:type="auto"/>
        <w:tblCellSpacing w:w="3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"/>
      </w:tblGrid>
      <w:tr w:rsidR="005C0CCE" w:rsidRPr="005C0CCE" w14:paraId="1F44DE7B" w14:textId="77777777" w:rsidTr="005C0CCE">
        <w:trPr>
          <w:tblCellSpacing w:w="37" w:type="dxa"/>
        </w:trPr>
        <w:tc>
          <w:tcPr>
            <w:tcW w:w="0" w:type="auto"/>
            <w:vAlign w:val="center"/>
            <w:hideMark/>
          </w:tcPr>
          <w:p w14:paraId="5F6E2316" w14:textId="6B58CDB5" w:rsidR="005C0CCE" w:rsidRPr="005C0CCE" w:rsidRDefault="005C0CCE" w:rsidP="005C0C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3017E635" w14:textId="77777777" w:rsidR="005C0CCE" w:rsidRDefault="005C0CCE" w:rsidP="005C0CCE">
      <w:pPr>
        <w:shd w:val="clear" w:color="auto" w:fill="FFFFFF"/>
        <w:spacing w:after="150" w:line="240" w:lineRule="auto"/>
        <w:rPr>
          <w:rFonts w:ascii="Verdana" w:eastAsia="Times New Roman" w:hAnsi="Verdana" w:cs="Times New Roman"/>
          <w:color w:val="000000"/>
          <w:sz w:val="21"/>
          <w:szCs w:val="21"/>
        </w:rPr>
      </w:pPr>
      <w:r w:rsidRPr="005C0CCE">
        <w:rPr>
          <w:rFonts w:ascii="Verdana" w:eastAsia="Times New Roman" w:hAnsi="Verdana" w:cs="Times New Roman"/>
          <w:color w:val="000000"/>
          <w:sz w:val="21"/>
          <w:szCs w:val="21"/>
        </w:rPr>
        <w:t xml:space="preserve">Chinese Name: </w:t>
      </w:r>
      <w:r w:rsidRPr="005C0CCE">
        <w:rPr>
          <w:rFonts w:ascii="MS Gothic" w:eastAsia="MS Gothic" w:hAnsi="MS Gothic" w:cs="MS Gothic" w:hint="eastAsia"/>
          <w:color w:val="000000"/>
          <w:sz w:val="21"/>
          <w:szCs w:val="21"/>
        </w:rPr>
        <w:t>故</w:t>
      </w:r>
      <w:r w:rsidRPr="005C0CCE"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宫博物院</w:t>
      </w:r>
      <w:r w:rsidRPr="005C0CCE">
        <w:rPr>
          <w:rFonts w:ascii="Verdana" w:eastAsia="Times New Roman" w:hAnsi="Verdana" w:cs="Times New Roman"/>
          <w:color w:val="000000"/>
          <w:sz w:val="21"/>
          <w:szCs w:val="21"/>
        </w:rPr>
        <w:t xml:space="preserve">/ </w:t>
      </w:r>
      <w:r w:rsidRPr="005C0CCE">
        <w:rPr>
          <w:rFonts w:ascii="MS Gothic" w:eastAsia="MS Gothic" w:hAnsi="MS Gothic" w:cs="MS Gothic" w:hint="eastAsia"/>
          <w:color w:val="000000"/>
          <w:sz w:val="21"/>
          <w:szCs w:val="21"/>
        </w:rPr>
        <w:t>紫禁城</w:t>
      </w:r>
      <w:r w:rsidRPr="005C0CCE">
        <w:rPr>
          <w:rFonts w:ascii="Verdana" w:eastAsia="Times New Roman" w:hAnsi="Verdana" w:cs="Times New Roman"/>
          <w:color w:val="000000"/>
          <w:sz w:val="21"/>
          <w:szCs w:val="21"/>
        </w:rPr>
        <w:br/>
        <w:t>Chinese Pinyin: Gu Gong Bo Wu Yuan /Zi Jin Cheng</w:t>
      </w:r>
      <w:r w:rsidRPr="005C0CCE">
        <w:rPr>
          <w:rFonts w:ascii="Verdana" w:eastAsia="Times New Roman" w:hAnsi="Verdana" w:cs="Times New Roman"/>
          <w:color w:val="000000"/>
          <w:sz w:val="21"/>
          <w:szCs w:val="21"/>
        </w:rPr>
        <w:br/>
        <w:t>English Name: Palace Museum /Forbidden City</w:t>
      </w:r>
      <w:r w:rsidRPr="005C0CCE">
        <w:rPr>
          <w:rFonts w:ascii="Verdana" w:eastAsia="Times New Roman" w:hAnsi="Verdana" w:cs="Times New Roman"/>
          <w:color w:val="000000"/>
          <w:sz w:val="21"/>
          <w:szCs w:val="21"/>
        </w:rPr>
        <w:br/>
        <w:t>Location: in the center of Beijing</w:t>
      </w:r>
      <w:r w:rsidRPr="005C0CCE">
        <w:rPr>
          <w:rFonts w:ascii="Verdana" w:eastAsia="Times New Roman" w:hAnsi="Verdana" w:cs="Times New Roman"/>
          <w:color w:val="000000"/>
          <w:sz w:val="21"/>
          <w:szCs w:val="21"/>
        </w:rPr>
        <w:br/>
        <w:t>Number of Bays: 8,700</w:t>
      </w:r>
      <w:r w:rsidRPr="005C0CCE">
        <w:rPr>
          <w:rFonts w:ascii="Verdana" w:eastAsia="Times New Roman" w:hAnsi="Verdana" w:cs="Times New Roman"/>
          <w:color w:val="000000"/>
          <w:sz w:val="21"/>
          <w:szCs w:val="21"/>
        </w:rPr>
        <w:br/>
        <w:t>Previous Residents: 14 emperors from</w:t>
      </w:r>
      <w:r w:rsidRPr="005C0CCE">
        <w:rPr>
          <w:rFonts w:ascii="Verdana" w:eastAsia="Times New Roman" w:hAnsi="Verdana" w:cs="Verdana"/>
          <w:color w:val="000000"/>
          <w:sz w:val="21"/>
          <w:szCs w:val="21"/>
        </w:rPr>
        <w:t> </w:t>
      </w:r>
      <w:r w:rsidRPr="005C0CCE">
        <w:rPr>
          <w:rFonts w:ascii="Verdana" w:eastAsia="Times New Roman" w:hAnsi="Verdana" w:cs="Times New Roman"/>
          <w:color w:val="000000"/>
          <w:sz w:val="21"/>
          <w:szCs w:val="21"/>
        </w:rPr>
        <w:t>the </w:t>
      </w:r>
      <w:hyperlink r:id="rId20" w:history="1">
        <w:r w:rsidRPr="005C0CCE">
          <w:rPr>
            <w:rFonts w:ascii="Verdana" w:eastAsia="Times New Roman" w:hAnsi="Verdana" w:cs="Times New Roman"/>
            <w:color w:val="3366CC"/>
            <w:sz w:val="21"/>
            <w:szCs w:val="21"/>
            <w:u w:val="single"/>
          </w:rPr>
          <w:t>Ming Dynasty</w:t>
        </w:r>
      </w:hyperlink>
      <w:r w:rsidRPr="005C0CCE">
        <w:rPr>
          <w:rFonts w:ascii="Verdana" w:eastAsia="Times New Roman" w:hAnsi="Verdana" w:cs="Times New Roman"/>
          <w:color w:val="000000"/>
          <w:sz w:val="21"/>
          <w:szCs w:val="21"/>
        </w:rPr>
        <w:t>, 10 emperors from the </w:t>
      </w:r>
      <w:hyperlink r:id="rId21" w:history="1">
        <w:r w:rsidRPr="005C0CCE">
          <w:rPr>
            <w:rFonts w:ascii="Verdana" w:eastAsia="Times New Roman" w:hAnsi="Verdana" w:cs="Times New Roman"/>
            <w:color w:val="3366CC"/>
            <w:sz w:val="21"/>
            <w:szCs w:val="21"/>
            <w:u w:val="single"/>
          </w:rPr>
          <w:t>Qing Dynasty</w:t>
        </w:r>
      </w:hyperlink>
      <w:r w:rsidRPr="005C0CCE">
        <w:rPr>
          <w:rFonts w:ascii="Verdana" w:eastAsia="Times New Roman" w:hAnsi="Verdana" w:cs="Times New Roman"/>
          <w:color w:val="000000"/>
          <w:sz w:val="21"/>
          <w:szCs w:val="21"/>
        </w:rPr>
        <w:t>, and their royal families.</w:t>
      </w:r>
      <w:r w:rsidRPr="005C0CCE">
        <w:rPr>
          <w:rFonts w:ascii="Verdana" w:eastAsia="Times New Roman" w:hAnsi="Verdana" w:cs="Times New Roman"/>
          <w:color w:val="000000"/>
          <w:sz w:val="21"/>
          <w:szCs w:val="21"/>
        </w:rPr>
        <w:br/>
      </w:r>
      <w:r w:rsidRPr="005C0CCE">
        <w:rPr>
          <w:rFonts w:ascii="Verdana" w:eastAsia="Times New Roman" w:hAnsi="Verdana" w:cs="Times New Roman"/>
          <w:color w:val="000000"/>
          <w:sz w:val="21"/>
          <w:szCs w:val="21"/>
        </w:rPr>
        <w:br/>
        <w:t>Initiator: Emperor Chengzu of the Ming Dynasty</w:t>
      </w:r>
      <w:r w:rsidRPr="005C0CCE">
        <w:rPr>
          <w:rFonts w:ascii="Verdana" w:eastAsia="Times New Roman" w:hAnsi="Verdana" w:cs="Times New Roman"/>
          <w:color w:val="000000"/>
          <w:sz w:val="21"/>
          <w:szCs w:val="21"/>
        </w:rPr>
        <w:br/>
        <w:t>Designer: Kuai Xiang</w:t>
      </w:r>
      <w:r w:rsidRPr="005C0CCE">
        <w:rPr>
          <w:rFonts w:ascii="Verdana" w:eastAsia="Times New Roman" w:hAnsi="Verdana" w:cs="Times New Roman"/>
          <w:color w:val="000000"/>
          <w:sz w:val="21"/>
          <w:szCs w:val="21"/>
        </w:rPr>
        <w:br/>
        <w:t>Builder: ancient Chinese laborers</w:t>
      </w:r>
      <w:r w:rsidRPr="005C0CCE">
        <w:rPr>
          <w:rFonts w:ascii="Verdana" w:eastAsia="Times New Roman" w:hAnsi="Verdana" w:cs="Times New Roman"/>
          <w:color w:val="000000"/>
          <w:sz w:val="21"/>
          <w:szCs w:val="21"/>
        </w:rPr>
        <w:br/>
        <w:t>Construction Period: 1406 to 1420 in the Ming Dynasty</w:t>
      </w:r>
      <w:r w:rsidRPr="005C0CCE">
        <w:rPr>
          <w:rFonts w:ascii="Verdana" w:eastAsia="Times New Roman" w:hAnsi="Verdana" w:cs="Times New Roman"/>
          <w:color w:val="000000"/>
          <w:sz w:val="21"/>
          <w:szCs w:val="21"/>
        </w:rPr>
        <w:br/>
        <w:t>Main Colors: Red for walls and yellow for roofs</w:t>
      </w:r>
    </w:p>
    <w:p w14:paraId="626EDD0B" w14:textId="5222DA71" w:rsidR="005C0CCE" w:rsidRPr="005C0CCE" w:rsidRDefault="005C0CCE" w:rsidP="005C0CCE">
      <w:pPr>
        <w:shd w:val="clear" w:color="auto" w:fill="FFFFFF"/>
        <w:spacing w:after="150" w:line="240" w:lineRule="auto"/>
        <w:rPr>
          <w:rFonts w:ascii="Verdana" w:eastAsia="Times New Roman" w:hAnsi="Verdana" w:cs="Times New Roman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 wp14:anchorId="1E230D06" wp14:editId="41B76F34">
            <wp:extent cx="4572000" cy="3333750"/>
            <wp:effectExtent l="0" t="0" r="0" b="0"/>
            <wp:docPr id="18" name="Picture 18" descr="https://www.travelchinaguide.com/images/photogallery/2015/0709145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travelchinaguide.com/images/photogallery/2015/070914553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F68CC" w14:textId="509D62B5" w:rsidR="005C0CCE" w:rsidRPr="003158ED" w:rsidRDefault="00A101E4">
      <w:pPr>
        <w:rPr>
          <w:rFonts w:ascii="Georgia" w:hAnsi="Georgia"/>
          <w:b/>
          <w:color w:val="FF0000"/>
          <w:sz w:val="40"/>
          <w:szCs w:val="40"/>
        </w:rPr>
      </w:pPr>
      <w:hyperlink r:id="rId23" w:history="1">
        <w:r w:rsidR="005C0CCE" w:rsidRPr="003158ED">
          <w:rPr>
            <w:rStyle w:val="Hyperlink"/>
            <w:rFonts w:ascii="Georgia" w:hAnsi="Georgia"/>
            <w:b/>
            <w:sz w:val="40"/>
            <w:szCs w:val="40"/>
          </w:rPr>
          <w:t>https://www.travelchinaguide.com/attraction/beijing/forbidden-city/facts.htm</w:t>
        </w:r>
      </w:hyperlink>
    </w:p>
    <w:p w14:paraId="529D063B" w14:textId="77777777" w:rsidR="0048645D" w:rsidRDefault="003158ED">
      <w:pPr>
        <w:rPr>
          <w:rFonts w:ascii="Georgia" w:hAnsi="Georgia"/>
          <w:b/>
          <w:color w:val="FF0000"/>
          <w:sz w:val="40"/>
          <w:szCs w:val="40"/>
        </w:rPr>
      </w:pPr>
      <w:r w:rsidRPr="003158ED">
        <w:rPr>
          <w:rFonts w:ascii="Georgia" w:hAnsi="Georgia"/>
          <w:b/>
          <w:color w:val="FF0000"/>
          <w:sz w:val="40"/>
          <w:szCs w:val="40"/>
        </w:rPr>
        <w:t>image: cite where the image came from</w:t>
      </w:r>
    </w:p>
    <w:p w14:paraId="659C8D2A" w14:textId="77777777" w:rsidR="0048645D" w:rsidRDefault="0048645D">
      <w:pPr>
        <w:rPr>
          <w:rFonts w:ascii="Georgia" w:hAnsi="Georgia"/>
          <w:b/>
          <w:color w:val="FF0000"/>
          <w:sz w:val="40"/>
          <w:szCs w:val="40"/>
        </w:rPr>
      </w:pPr>
    </w:p>
    <w:p w14:paraId="5AD0F0DC" w14:textId="77777777" w:rsidR="0048645D" w:rsidRDefault="0048645D">
      <w:pPr>
        <w:rPr>
          <w:rFonts w:ascii="Georgia" w:hAnsi="Georgia"/>
          <w:b/>
          <w:color w:val="FF0000"/>
          <w:sz w:val="40"/>
          <w:szCs w:val="40"/>
        </w:rPr>
      </w:pPr>
      <w:r>
        <w:rPr>
          <w:rFonts w:ascii="Georgia" w:hAnsi="Georgia"/>
          <w:b/>
          <w:color w:val="FF0000"/>
          <w:sz w:val="40"/>
          <w:szCs w:val="40"/>
        </w:rPr>
        <w:br w:type="page"/>
      </w:r>
    </w:p>
    <w:p w14:paraId="1CB51578" w14:textId="77777777" w:rsidR="0048645D" w:rsidRDefault="0048645D">
      <w:pPr>
        <w:rPr>
          <w:rFonts w:ascii="Georgia" w:hAnsi="Georgia"/>
          <w:b/>
          <w:color w:val="FF0000"/>
          <w:sz w:val="40"/>
          <w:szCs w:val="40"/>
        </w:rPr>
      </w:pPr>
      <w:r>
        <w:rPr>
          <w:rFonts w:ascii="Georgia" w:hAnsi="Georgia"/>
          <w:b/>
          <w:color w:val="FF0000"/>
          <w:sz w:val="40"/>
          <w:szCs w:val="40"/>
        </w:rPr>
        <w:t>4/25 = get your sites word document fixed</w:t>
      </w:r>
    </w:p>
    <w:p w14:paraId="7D3C3420" w14:textId="77777777" w:rsidR="0048645D" w:rsidRDefault="0048645D">
      <w:pPr>
        <w:rPr>
          <w:rFonts w:ascii="Georgia" w:hAnsi="Georgia"/>
          <w:b/>
          <w:color w:val="FF0000"/>
          <w:sz w:val="40"/>
          <w:szCs w:val="40"/>
        </w:rPr>
      </w:pPr>
      <w:r>
        <w:rPr>
          <w:rFonts w:ascii="Georgia" w:hAnsi="Georgia"/>
          <w:b/>
          <w:color w:val="FF0000"/>
          <w:sz w:val="40"/>
          <w:szCs w:val="40"/>
        </w:rPr>
        <w:t>Country + city + site + parag + cite + pic + cite</w:t>
      </w:r>
    </w:p>
    <w:p w14:paraId="2EA27B27" w14:textId="2E028DE9" w:rsidR="0048645D" w:rsidRDefault="0048645D">
      <w:pPr>
        <w:rPr>
          <w:rFonts w:ascii="Georgia" w:hAnsi="Georgia"/>
          <w:b/>
          <w:color w:val="FF0000"/>
          <w:sz w:val="40"/>
          <w:szCs w:val="40"/>
        </w:rPr>
      </w:pPr>
      <w:r w:rsidRPr="0048645D">
        <w:rPr>
          <w:rFonts w:ascii="Georgia" w:hAnsi="Georgia"/>
          <w:b/>
          <w:color w:val="FF0000"/>
          <w:sz w:val="40"/>
          <w:szCs w:val="40"/>
          <w:highlight w:val="yellow"/>
        </w:rPr>
        <w:t>4/26-5/2 = do your powerpoint – one page for each site that you visit on your tour…</w:t>
      </w:r>
      <w:r w:rsidRPr="00E6745C">
        <w:rPr>
          <w:rFonts w:ascii="Georgia" w:hAnsi="Georgia"/>
          <w:b/>
          <w:color w:val="262626" w:themeColor="text1" w:themeTint="D9"/>
          <w:sz w:val="72"/>
          <w:szCs w:val="72"/>
          <w:highlight w:val="yellow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due May 2.</w:t>
      </w:r>
    </w:p>
    <w:p w14:paraId="7B2B0D97" w14:textId="04EFE512" w:rsidR="0048645D" w:rsidRDefault="0048645D" w:rsidP="004864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/>
          <w:b/>
          <w:sz w:val="40"/>
          <w:szCs w:val="40"/>
        </w:rPr>
      </w:pPr>
      <w:r w:rsidRPr="00A2201F">
        <w:rPr>
          <w:rFonts w:ascii="Georgia" w:hAnsi="Georgia"/>
          <w:b/>
          <w:sz w:val="40"/>
          <w:szCs w:val="40"/>
          <w:highlight w:val="cyan"/>
        </w:rPr>
        <w:t>Ppt name = “TOUR OF ASIA – YOURNAME”</w:t>
      </w:r>
    </w:p>
    <w:p w14:paraId="4FE3F689" w14:textId="77777777" w:rsidR="0048645D" w:rsidRPr="0048645D" w:rsidRDefault="0048645D">
      <w:pPr>
        <w:rPr>
          <w:rFonts w:ascii="Georgia" w:hAnsi="Georgia"/>
          <w:b/>
          <w:sz w:val="40"/>
          <w:szCs w:val="40"/>
        </w:rPr>
      </w:pPr>
      <w:r w:rsidRPr="0048645D">
        <w:rPr>
          <w:rFonts w:ascii="Georgia" w:hAnsi="Georgia"/>
          <w:b/>
          <w:sz w:val="40"/>
          <w:szCs w:val="40"/>
        </w:rPr>
        <w:t>Ppt page must include:</w:t>
      </w:r>
    </w:p>
    <w:p w14:paraId="7EAB8E28" w14:textId="77777777" w:rsidR="0048645D" w:rsidRPr="0048645D" w:rsidRDefault="0048645D" w:rsidP="0048645D">
      <w:pPr>
        <w:rPr>
          <w:rFonts w:ascii="Georgia" w:hAnsi="Georgia"/>
          <w:b/>
          <w:sz w:val="40"/>
          <w:szCs w:val="40"/>
        </w:rPr>
      </w:pPr>
      <w:r w:rsidRPr="0048645D">
        <w:rPr>
          <w:rFonts w:ascii="Georgia" w:hAnsi="Georgia"/>
          <w:b/>
          <w:sz w:val="40"/>
          <w:szCs w:val="40"/>
        </w:rPr>
        <w:t>Country + city + site + parag + cite + pic + cite</w:t>
      </w:r>
    </w:p>
    <w:p w14:paraId="68B8D32B" w14:textId="77777777" w:rsidR="0048645D" w:rsidRDefault="0048645D">
      <w:pPr>
        <w:rPr>
          <w:rFonts w:ascii="Georgia" w:hAnsi="Georgia"/>
          <w:b/>
          <w:color w:val="FF0000"/>
          <w:sz w:val="40"/>
          <w:szCs w:val="40"/>
        </w:rPr>
      </w:pPr>
      <w:r>
        <w:rPr>
          <w:rFonts w:ascii="Georgia" w:hAnsi="Georgia"/>
          <w:b/>
          <w:color w:val="FF0000"/>
          <w:sz w:val="40"/>
          <w:szCs w:val="40"/>
        </w:rPr>
        <w:t>Make your ppt interesting.</w:t>
      </w:r>
    </w:p>
    <w:p w14:paraId="07B5F9DC" w14:textId="228C65AF" w:rsidR="0048645D" w:rsidRDefault="0048645D" w:rsidP="004D3476">
      <w:pPr>
        <w:rPr>
          <w:rFonts w:ascii="Georgia" w:hAnsi="Georgia"/>
          <w:b/>
          <w:color w:val="FF0000"/>
          <w:sz w:val="40"/>
          <w:szCs w:val="40"/>
        </w:rPr>
      </w:pPr>
      <w:r>
        <w:rPr>
          <w:rFonts w:ascii="Georgia" w:hAnsi="Georgia"/>
          <w:b/>
          <w:color w:val="FF0000"/>
          <w:sz w:val="40"/>
          <w:szCs w:val="40"/>
        </w:rPr>
        <w:t>Make it flow … use slide animation from slide to slide etc</w:t>
      </w:r>
      <w:r w:rsidR="004D3476">
        <w:rPr>
          <w:rFonts w:ascii="Georgia" w:hAnsi="Georgia"/>
          <w:b/>
          <w:color w:val="FF0000"/>
          <w:sz w:val="40"/>
          <w:szCs w:val="40"/>
        </w:rPr>
        <w:t>…</w:t>
      </w:r>
      <w:r>
        <w:rPr>
          <w:rFonts w:ascii="Georgia" w:hAnsi="Georgia"/>
          <w:b/>
          <w:color w:val="FF0000"/>
          <w:sz w:val="40"/>
          <w:szCs w:val="40"/>
        </w:rPr>
        <w:t>Include sound if you can!</w:t>
      </w:r>
    </w:p>
    <w:p w14:paraId="330AE3B6" w14:textId="77777777" w:rsidR="0048645D" w:rsidRDefault="0048645D">
      <w:pPr>
        <w:rPr>
          <w:rFonts w:ascii="Georgia" w:hAnsi="Georgia"/>
          <w:b/>
          <w:color w:val="FF0000"/>
          <w:sz w:val="40"/>
          <w:szCs w:val="40"/>
        </w:rPr>
      </w:pPr>
      <w:r>
        <w:rPr>
          <w:rFonts w:ascii="Georgia" w:hAnsi="Georgia"/>
          <w:b/>
          <w:color w:val="FF0000"/>
          <w:sz w:val="40"/>
          <w:szCs w:val="40"/>
        </w:rPr>
        <w:t>Then – you will write a narration to go along with your ppt presentation – slide by slide – in a word doc.</w:t>
      </w:r>
    </w:p>
    <w:p w14:paraId="2AFFDF08" w14:textId="42E64754" w:rsidR="0048645D" w:rsidRPr="00E65307" w:rsidRDefault="0048645D">
      <w:pPr>
        <w:pBdr>
          <w:bottom w:val="double" w:sz="6" w:space="1" w:color="auto"/>
        </w:pBdr>
        <w:rPr>
          <w:rFonts w:ascii="Georgia" w:hAnsi="Georgia"/>
          <w:b/>
          <w:color w:val="000000" w:themeColor="text1"/>
          <w:sz w:val="72"/>
          <w:szCs w:val="72"/>
          <w:highlight w:val="green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E6745C">
        <w:rPr>
          <w:rFonts w:ascii="Georgia" w:hAnsi="Georgia"/>
          <w:b/>
          <w:color w:val="000000" w:themeColor="text1"/>
          <w:sz w:val="72"/>
          <w:szCs w:val="72"/>
          <w:highlight w:val="yellow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Narration due May 9</w:t>
      </w:r>
      <w:r w:rsidR="00E65307">
        <w:rPr>
          <w:rFonts w:ascii="Georgia" w:hAnsi="Georgia"/>
          <w:b/>
          <w:color w:val="000000" w:themeColor="text1"/>
          <w:sz w:val="72"/>
          <w:szCs w:val="72"/>
          <w:highlight w:val="yellow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…</w:t>
      </w:r>
      <w:r w:rsidR="00E65307" w:rsidRPr="00E65307">
        <w:rPr>
          <w:rFonts w:ascii="Georgia" w:hAnsi="Georgia"/>
          <w:b/>
          <w:color w:val="000000" w:themeColor="text1"/>
          <w:sz w:val="72"/>
          <w:szCs w:val="72"/>
          <w:highlight w:val="green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email to me before 8 am Monday.</w:t>
      </w:r>
    </w:p>
    <w:p w14:paraId="4212D810" w14:textId="77777777" w:rsidR="0048645D" w:rsidRPr="0048645D" w:rsidRDefault="0048645D">
      <w:pPr>
        <w:rPr>
          <w:rFonts w:ascii="Georgia" w:hAnsi="Georgia"/>
          <w:b/>
          <w:sz w:val="40"/>
          <w:szCs w:val="40"/>
          <w:highlight w:val="yellow"/>
        </w:rPr>
      </w:pPr>
      <w:r w:rsidRPr="0048645D">
        <w:rPr>
          <w:rFonts w:ascii="Georgia" w:hAnsi="Georgia"/>
          <w:b/>
          <w:sz w:val="40"/>
          <w:szCs w:val="40"/>
          <w:highlight w:val="yellow"/>
        </w:rPr>
        <w:t>Ppt = Font is up to you but it must readable.</w:t>
      </w:r>
    </w:p>
    <w:p w14:paraId="2720DEE7" w14:textId="77777777" w:rsidR="0048645D" w:rsidRDefault="0048645D">
      <w:pPr>
        <w:pBdr>
          <w:bottom w:val="double" w:sz="6" w:space="1" w:color="auto"/>
        </w:pBdr>
        <w:rPr>
          <w:rFonts w:ascii="Georgia" w:hAnsi="Georgia"/>
          <w:b/>
          <w:sz w:val="40"/>
          <w:szCs w:val="40"/>
          <w:highlight w:val="yellow"/>
        </w:rPr>
      </w:pPr>
      <w:r w:rsidRPr="0048645D">
        <w:rPr>
          <w:rFonts w:ascii="Georgia" w:hAnsi="Georgia"/>
          <w:b/>
          <w:sz w:val="40"/>
          <w:szCs w:val="40"/>
          <w:highlight w:val="yellow"/>
        </w:rPr>
        <w:t>Narrative = font = time new roman 16</w:t>
      </w:r>
    </w:p>
    <w:p w14:paraId="528D3221" w14:textId="799496A3" w:rsidR="00E6745C" w:rsidRDefault="00E6745C">
      <w:pPr>
        <w:rPr>
          <w:rFonts w:ascii="Georgia" w:hAnsi="Georgia"/>
          <w:b/>
          <w:sz w:val="40"/>
          <w:szCs w:val="40"/>
          <w:highlight w:val="yellow"/>
        </w:rPr>
      </w:pPr>
      <w:r>
        <w:rPr>
          <w:rFonts w:ascii="Georgia" w:hAnsi="Georgia"/>
          <w:b/>
          <w:sz w:val="40"/>
          <w:szCs w:val="40"/>
          <w:highlight w:val="yellow"/>
        </w:rPr>
        <w:t>SLIDE 1 = TITLE PAGE</w:t>
      </w:r>
    </w:p>
    <w:p w14:paraId="722110F6" w14:textId="197BEBE9" w:rsidR="00E6745C" w:rsidRDefault="00E6745C">
      <w:pPr>
        <w:rPr>
          <w:rFonts w:ascii="Georgia" w:hAnsi="Georgia"/>
          <w:b/>
          <w:sz w:val="40"/>
          <w:szCs w:val="40"/>
          <w:highlight w:val="yellow"/>
        </w:rPr>
      </w:pPr>
      <w:r>
        <w:rPr>
          <w:rFonts w:ascii="Georgia" w:hAnsi="Georgia"/>
          <w:b/>
          <w:sz w:val="40"/>
          <w:szCs w:val="40"/>
          <w:highlight w:val="yellow"/>
        </w:rPr>
        <w:t>SLIDE 2 = MAP OF YOUR TOUR</w:t>
      </w:r>
    </w:p>
    <w:p w14:paraId="26650B5F" w14:textId="6A70C8F9" w:rsidR="0015651C" w:rsidRDefault="0015651C">
      <w:pPr>
        <w:rPr>
          <w:rFonts w:ascii="Georgia" w:hAnsi="Georgia"/>
          <w:b/>
          <w:sz w:val="40"/>
          <w:szCs w:val="40"/>
          <w:highlight w:val="yellow"/>
        </w:rPr>
      </w:pPr>
      <w:r>
        <w:rPr>
          <w:rFonts w:ascii="Georgia" w:hAnsi="Georgia"/>
          <w:b/>
          <w:sz w:val="40"/>
          <w:szCs w:val="40"/>
          <w:highlight w:val="yellow"/>
        </w:rPr>
        <w:t>SLIDE 3 = YOUR TOUR MATES</w:t>
      </w:r>
    </w:p>
    <w:p w14:paraId="0D720685" w14:textId="7E3DEE35" w:rsidR="0015651C" w:rsidRDefault="0015651C">
      <w:pPr>
        <w:rPr>
          <w:rFonts w:ascii="Georgia" w:hAnsi="Georgia"/>
          <w:b/>
          <w:sz w:val="40"/>
          <w:szCs w:val="40"/>
          <w:highlight w:val="yellow"/>
        </w:rPr>
      </w:pPr>
      <w:r>
        <w:rPr>
          <w:rFonts w:ascii="Georgia" w:hAnsi="Georgia"/>
          <w:b/>
          <w:sz w:val="40"/>
          <w:szCs w:val="40"/>
          <w:highlight w:val="yellow"/>
        </w:rPr>
        <w:t>SLIDES 4-24 = YOUR TOUR SITES</w:t>
      </w:r>
    </w:p>
    <w:p w14:paraId="53EF161B" w14:textId="15099557" w:rsidR="004B3E3E" w:rsidRDefault="0015651C">
      <w:pPr>
        <w:pBdr>
          <w:bottom w:val="double" w:sz="6" w:space="1" w:color="auto"/>
        </w:pBdr>
        <w:rPr>
          <w:rFonts w:ascii="Georgia" w:hAnsi="Georgia"/>
          <w:b/>
          <w:sz w:val="40"/>
          <w:szCs w:val="40"/>
          <w:highlight w:val="yellow"/>
        </w:rPr>
      </w:pPr>
      <w:r>
        <w:rPr>
          <w:rFonts w:ascii="Georgia" w:hAnsi="Georgia"/>
          <w:b/>
          <w:sz w:val="40"/>
          <w:szCs w:val="40"/>
          <w:highlight w:val="yellow"/>
        </w:rPr>
        <w:t>YOU CAN ADD AN EXTRA SLIDE OF PIC IF YOU GO TO A REALLY COOL SITE!!</w:t>
      </w:r>
    </w:p>
    <w:p w14:paraId="6A7B4938" w14:textId="1A35F15B" w:rsidR="004B3E3E" w:rsidRPr="004B3E3E" w:rsidRDefault="004B3E3E">
      <w:pPr>
        <w:rPr>
          <w:rFonts w:ascii="Georgia" w:hAnsi="Georgia"/>
          <w:b/>
          <w:sz w:val="56"/>
          <w:szCs w:val="56"/>
          <w:highlight w:val="green"/>
        </w:rPr>
      </w:pPr>
      <w:r w:rsidRPr="004B3E3E">
        <w:rPr>
          <w:noProof/>
          <w:highlight w:val="green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1F2B87F" wp14:editId="3BD94CB1">
                <wp:simplePos x="0" y="0"/>
                <wp:positionH relativeFrom="margin">
                  <wp:align>right</wp:align>
                </wp:positionH>
                <wp:positionV relativeFrom="paragraph">
                  <wp:posOffset>594632</wp:posOffset>
                </wp:positionV>
                <wp:extent cx="6858000" cy="112712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127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CBF6CF8" w14:textId="77777777" w:rsidR="004B3E3E" w:rsidRPr="004B3E3E" w:rsidRDefault="004B3E3E" w:rsidP="004B3E3E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3E3E">
                              <w:rPr>
                                <w:rFonts w:ascii="Georgia" w:hAnsi="Georgia"/>
                                <w:b/>
                                <w:color w:val="262626" w:themeColor="text1" w:themeTint="D9"/>
                                <w:sz w:val="72"/>
                                <w:szCs w:val="72"/>
                                <w:highlight w:val="green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**be sure to go through your PPT and make sure pictures don’t cover words and words are not over pictures – if so fix and re-submit asap!!!!!!!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1F2B87F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488.8pt;margin-top:46.8pt;width:540pt;height:88.75pt;z-index:251662848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" filled="f" stroked="f">
                <v:fill o:detectmouseclick="t"/>
                <v:textbox style="mso-fit-shape-to-text:t">
                  <w:txbxContent>
                    <w:p w14:paraId="3CBF6CF8" w14:textId="77777777" w:rsidR="004B3E3E" w:rsidRPr="004B3E3E" w:rsidRDefault="004B3E3E" w:rsidP="004B3E3E">
                      <w:pPr>
                        <w:jc w:val="center"/>
                        <w:rPr>
                          <w:rFonts w:ascii="Georgia" w:hAnsi="Georgia"/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B3E3E">
                        <w:rPr>
                          <w:rFonts w:ascii="Georgia" w:hAnsi="Georgia"/>
                          <w:b/>
                          <w:color w:val="262626" w:themeColor="text1" w:themeTint="D9"/>
                          <w:sz w:val="72"/>
                          <w:szCs w:val="72"/>
                          <w:highlight w:val="green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**be sure to go through your PPT and make sure pictures don’t cover words and words are not over pictures – if so fix and re-submit asap!!!!!!!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B3E3E">
        <w:rPr>
          <w:rFonts w:ascii="Georgia" w:hAnsi="Georgia"/>
          <w:b/>
          <w:sz w:val="56"/>
          <w:szCs w:val="56"/>
          <w:highlight w:val="green"/>
        </w:rPr>
        <w:br w:type="page"/>
      </w:r>
      <w:bookmarkStart w:id="0" w:name="_GoBack"/>
      <w:bookmarkEnd w:id="0"/>
    </w:p>
    <w:p w14:paraId="476B025C" w14:textId="13226BEB" w:rsidR="005C52BF" w:rsidRPr="00CD3B8C" w:rsidRDefault="005C52BF" w:rsidP="007F61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/>
          <w:b/>
          <w:sz w:val="56"/>
          <w:szCs w:val="56"/>
        </w:rPr>
      </w:pPr>
      <w:r w:rsidRPr="00CD3B8C">
        <w:rPr>
          <w:rFonts w:ascii="Georgia" w:hAnsi="Georgia"/>
          <w:b/>
          <w:sz w:val="56"/>
          <w:szCs w:val="56"/>
          <w:highlight w:val="yellow"/>
        </w:rPr>
        <w:t>Biology</w:t>
      </w:r>
      <w:r w:rsidR="009C15F1" w:rsidRPr="00CD3B8C">
        <w:rPr>
          <w:rFonts w:ascii="Georgia" w:hAnsi="Georgia"/>
          <w:b/>
          <w:sz w:val="56"/>
          <w:szCs w:val="56"/>
        </w:rPr>
        <w:t xml:space="preserve">                      </w:t>
      </w:r>
      <w:r w:rsidR="009C15F1" w:rsidRPr="00CD3B8C">
        <w:rPr>
          <w:b/>
          <w:noProof/>
        </w:rPr>
        <w:drawing>
          <wp:inline distT="0" distB="0" distL="0" distR="0" wp14:anchorId="57BBBB50" wp14:editId="57B58F61">
            <wp:extent cx="3428637" cy="1866731"/>
            <wp:effectExtent l="0" t="0" r="635" b="635"/>
            <wp:docPr id="5" name="Picture 5" descr="http://www.techzim.co.zw/wp-content/uploads/2013/05/d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techzim.co.zw/wp-content/uploads/2013/05/dna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467" cy="1881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5F1" w:rsidRPr="00CD3B8C">
        <w:rPr>
          <w:rFonts w:ascii="Georgia" w:hAnsi="Georgia"/>
          <w:b/>
          <w:sz w:val="56"/>
          <w:szCs w:val="56"/>
        </w:rPr>
        <w:t xml:space="preserve">    </w:t>
      </w:r>
    </w:p>
    <w:p w14:paraId="7C580BA5" w14:textId="5ED458F6" w:rsidR="00723694" w:rsidRDefault="00A101E4" w:rsidP="00986020">
      <w:hyperlink r:id="rId25" w:history="1">
        <w:r w:rsidR="00723694" w:rsidRPr="00FD429D">
          <w:rPr>
            <w:rStyle w:val="Hyperlink"/>
          </w:rPr>
          <w:t>https://www.youtube.com/watch?v=XOcxhz6Msnk</w:t>
        </w:r>
      </w:hyperlink>
      <w:r w:rsidR="00723694">
        <w:t xml:space="preserve"> = ANDREA BOCELLI &amp; DAVID FOSTER</w:t>
      </w:r>
      <w:r w:rsidR="007F61BC">
        <w:t xml:space="preserve">     </w:t>
      </w:r>
    </w:p>
    <w:p w14:paraId="17643069" w14:textId="06C30DF5" w:rsidR="00744DEB" w:rsidRDefault="00F0711B" w:rsidP="00B1192F">
      <w:pPr>
        <w:pBdr>
          <w:bottom w:val="double" w:sz="6" w:space="1" w:color="auto"/>
        </w:pBdr>
        <w:rPr>
          <w:rFonts w:ascii="Georgia" w:hAnsi="Georgia"/>
          <w:b/>
          <w:color w:val="FF0000"/>
          <w:sz w:val="56"/>
          <w:szCs w:val="56"/>
        </w:rPr>
      </w:pPr>
      <w:r>
        <w:rPr>
          <w:rFonts w:ascii="Georgia" w:hAnsi="Georgia"/>
          <w:b/>
          <w:color w:val="FF0000"/>
          <w:sz w:val="56"/>
          <w:szCs w:val="56"/>
        </w:rPr>
        <w:t xml:space="preserve">HW </w:t>
      </w:r>
      <w:r w:rsidR="00B852AE">
        <w:rPr>
          <w:rFonts w:ascii="Georgia" w:hAnsi="Georgia"/>
          <w:b/>
          <w:color w:val="FF0000"/>
          <w:sz w:val="56"/>
          <w:szCs w:val="56"/>
        </w:rPr>
        <w:t xml:space="preserve">was </w:t>
      </w:r>
      <w:r>
        <w:rPr>
          <w:rFonts w:ascii="Georgia" w:hAnsi="Georgia"/>
          <w:b/>
          <w:color w:val="FF0000"/>
          <w:sz w:val="56"/>
          <w:szCs w:val="56"/>
        </w:rPr>
        <w:t xml:space="preserve">= </w:t>
      </w:r>
      <w:r w:rsidR="00A256D2">
        <w:rPr>
          <w:rFonts w:ascii="Georgia" w:hAnsi="Georgia"/>
          <w:b/>
          <w:color w:val="FF0000"/>
          <w:sz w:val="56"/>
          <w:szCs w:val="56"/>
        </w:rPr>
        <w:t>25.1</w:t>
      </w:r>
    </w:p>
    <w:p w14:paraId="5F6F6AEA" w14:textId="7E4B690B" w:rsidR="0008721C" w:rsidRDefault="0008721C" w:rsidP="00B1192F">
      <w:pPr>
        <w:ind w:left="360"/>
        <w:rPr>
          <w:rFonts w:ascii="Georgia" w:hAnsi="Georgia"/>
          <w:b/>
          <w:sz w:val="56"/>
          <w:szCs w:val="56"/>
          <w:highlight w:val="green"/>
        </w:rPr>
      </w:pPr>
      <w:r>
        <w:rPr>
          <w:noProof/>
        </w:rPr>
        <w:drawing>
          <wp:inline distT="0" distB="0" distL="0" distR="0" wp14:anchorId="2E09C521" wp14:editId="5CA933ED">
            <wp:extent cx="6858000" cy="1115060"/>
            <wp:effectExtent l="0" t="0" r="0" b="8890"/>
            <wp:docPr id="16" name="Picture 16" descr="https://richmondinternationalschoolblog.files.wordpress.com/2014/11/homewor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ichmondinternationalschoolblog.files.wordpress.com/2014/11/homework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1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B376A" w14:textId="0D795AF1" w:rsidR="00A256D2" w:rsidRDefault="00A256D2" w:rsidP="00B1192F">
      <w:pPr>
        <w:rPr>
          <w:rFonts w:ascii="Georgia" w:hAnsi="Georgia"/>
          <w:b/>
          <w:sz w:val="56"/>
          <w:szCs w:val="56"/>
          <w:highlight w:val="green"/>
        </w:rPr>
      </w:pPr>
      <w:r>
        <w:rPr>
          <w:rFonts w:ascii="Georgia" w:hAnsi="Georgia"/>
          <w:b/>
          <w:sz w:val="56"/>
          <w:szCs w:val="56"/>
          <w:highlight w:val="green"/>
        </w:rPr>
        <w:t>4/26 = 25.2</w:t>
      </w:r>
    </w:p>
    <w:p w14:paraId="793BB81A" w14:textId="3A8B5519" w:rsidR="00DB6F70" w:rsidRDefault="00DB6F70" w:rsidP="00B1192F">
      <w:pPr>
        <w:rPr>
          <w:rFonts w:ascii="Georgia" w:hAnsi="Georgia"/>
          <w:b/>
          <w:sz w:val="56"/>
          <w:szCs w:val="56"/>
          <w:highlight w:val="green"/>
        </w:rPr>
      </w:pPr>
      <w:r>
        <w:rPr>
          <w:rFonts w:ascii="Georgia" w:hAnsi="Georgia"/>
          <w:b/>
          <w:sz w:val="56"/>
          <w:szCs w:val="56"/>
          <w:highlight w:val="green"/>
        </w:rPr>
        <w:t>4/27 = vocab puzzle</w:t>
      </w:r>
    </w:p>
    <w:p w14:paraId="1EBC5811" w14:textId="000CE983" w:rsidR="00DB6F70" w:rsidRDefault="00DB6F70" w:rsidP="00B1192F">
      <w:pPr>
        <w:rPr>
          <w:rFonts w:ascii="Georgia" w:hAnsi="Georgia"/>
          <w:b/>
          <w:sz w:val="56"/>
          <w:szCs w:val="56"/>
          <w:highlight w:val="green"/>
        </w:rPr>
      </w:pPr>
      <w:r>
        <w:rPr>
          <w:rFonts w:ascii="Georgia" w:hAnsi="Georgia"/>
          <w:b/>
          <w:sz w:val="56"/>
          <w:szCs w:val="56"/>
          <w:highlight w:val="green"/>
        </w:rPr>
        <w:t>4/28 = test Monday = study…</w:t>
      </w:r>
    </w:p>
    <w:p w14:paraId="732BC703" w14:textId="54D96F8D" w:rsidR="00DB6F70" w:rsidRDefault="00DB6F70" w:rsidP="00B1192F">
      <w:pPr>
        <w:pBdr>
          <w:bottom w:val="double" w:sz="6" w:space="1" w:color="auto"/>
        </w:pBdr>
        <w:rPr>
          <w:rFonts w:ascii="Georgia" w:hAnsi="Georgia"/>
          <w:b/>
          <w:sz w:val="56"/>
          <w:szCs w:val="56"/>
          <w:highlight w:val="green"/>
        </w:rPr>
      </w:pPr>
      <w:r>
        <w:rPr>
          <w:rFonts w:ascii="Georgia" w:hAnsi="Georgia"/>
          <w:b/>
          <w:sz w:val="56"/>
          <w:szCs w:val="56"/>
          <w:highlight w:val="green"/>
        </w:rPr>
        <w:t>Due Monday …</w:t>
      </w:r>
    </w:p>
    <w:p w14:paraId="693A13F6" w14:textId="0A610504" w:rsidR="00DB6F70" w:rsidRDefault="00DB6F70" w:rsidP="00B1192F">
      <w:pPr>
        <w:rPr>
          <w:rFonts w:ascii="Georgia" w:hAnsi="Georgia"/>
          <w:b/>
          <w:sz w:val="56"/>
          <w:szCs w:val="56"/>
          <w:highlight w:val="green"/>
        </w:rPr>
      </w:pPr>
      <w:r>
        <w:rPr>
          <w:rFonts w:ascii="Georgia" w:hAnsi="Georgia"/>
          <w:b/>
          <w:sz w:val="56"/>
          <w:szCs w:val="56"/>
          <w:highlight w:val="green"/>
        </w:rPr>
        <w:t>Crosswork puzzle:</w:t>
      </w:r>
    </w:p>
    <w:p w14:paraId="66273D21" w14:textId="2740267E" w:rsidR="00DB6F70" w:rsidRDefault="00133E4B" w:rsidP="00133E4B">
      <w:pPr>
        <w:pStyle w:val="ListParagraph"/>
        <w:numPr>
          <w:ilvl w:val="0"/>
          <w:numId w:val="39"/>
        </w:numPr>
        <w:rPr>
          <w:rFonts w:ascii="Georgia" w:hAnsi="Georgia"/>
          <w:b/>
          <w:sz w:val="56"/>
          <w:szCs w:val="56"/>
          <w:highlight w:val="green"/>
        </w:rPr>
      </w:pPr>
      <w:r>
        <w:rPr>
          <w:rFonts w:ascii="Georgia" w:hAnsi="Georgia"/>
          <w:b/>
          <w:sz w:val="56"/>
          <w:szCs w:val="56"/>
          <w:highlight w:val="green"/>
        </w:rPr>
        <w:t>Bilateral</w:t>
      </w:r>
    </w:p>
    <w:p w14:paraId="5FE29077" w14:textId="1E1DCAAC" w:rsidR="00133E4B" w:rsidRDefault="00133E4B" w:rsidP="00133E4B">
      <w:pPr>
        <w:pStyle w:val="ListParagraph"/>
        <w:numPr>
          <w:ilvl w:val="0"/>
          <w:numId w:val="39"/>
        </w:numPr>
        <w:rPr>
          <w:rFonts w:ascii="Georgia" w:hAnsi="Georgia"/>
          <w:b/>
          <w:sz w:val="56"/>
          <w:szCs w:val="56"/>
          <w:highlight w:val="green"/>
        </w:rPr>
      </w:pPr>
      <w:r>
        <w:rPr>
          <w:rFonts w:ascii="Georgia" w:hAnsi="Georgia"/>
          <w:b/>
          <w:sz w:val="56"/>
          <w:szCs w:val="56"/>
          <w:highlight w:val="green"/>
        </w:rPr>
        <w:t>Cephalization</w:t>
      </w:r>
    </w:p>
    <w:p w14:paraId="63116EA3" w14:textId="49527DB5" w:rsidR="00133E4B" w:rsidRDefault="00133E4B" w:rsidP="00133E4B">
      <w:pPr>
        <w:pStyle w:val="ListParagraph"/>
        <w:numPr>
          <w:ilvl w:val="0"/>
          <w:numId w:val="39"/>
        </w:numPr>
        <w:rPr>
          <w:rFonts w:ascii="Georgia" w:hAnsi="Georgia"/>
          <w:b/>
          <w:sz w:val="56"/>
          <w:szCs w:val="56"/>
          <w:highlight w:val="green"/>
        </w:rPr>
      </w:pPr>
      <w:r>
        <w:rPr>
          <w:rFonts w:ascii="Georgia" w:hAnsi="Georgia"/>
          <w:b/>
          <w:sz w:val="56"/>
          <w:szCs w:val="56"/>
          <w:highlight w:val="green"/>
        </w:rPr>
        <w:t>Deuterostomes</w:t>
      </w:r>
    </w:p>
    <w:p w14:paraId="77F4F608" w14:textId="3C02B9A4" w:rsidR="00133E4B" w:rsidRDefault="00133E4B" w:rsidP="00133E4B">
      <w:pPr>
        <w:pStyle w:val="ListParagraph"/>
        <w:numPr>
          <w:ilvl w:val="0"/>
          <w:numId w:val="39"/>
        </w:numPr>
        <w:rPr>
          <w:rFonts w:ascii="Georgia" w:hAnsi="Georgia"/>
          <w:b/>
          <w:sz w:val="56"/>
          <w:szCs w:val="56"/>
          <w:highlight w:val="green"/>
        </w:rPr>
      </w:pPr>
      <w:r>
        <w:rPr>
          <w:rFonts w:ascii="Georgia" w:hAnsi="Georgia"/>
          <w:b/>
          <w:sz w:val="56"/>
          <w:szCs w:val="56"/>
          <w:highlight w:val="green"/>
        </w:rPr>
        <w:t>Pseudocoelom</w:t>
      </w:r>
    </w:p>
    <w:p w14:paraId="2563D398" w14:textId="6CD89FB2" w:rsidR="00133E4B" w:rsidRDefault="00133E4B" w:rsidP="00133E4B">
      <w:pPr>
        <w:pStyle w:val="ListParagraph"/>
        <w:numPr>
          <w:ilvl w:val="0"/>
          <w:numId w:val="39"/>
        </w:numPr>
        <w:rPr>
          <w:rFonts w:ascii="Georgia" w:hAnsi="Georgia"/>
          <w:b/>
          <w:sz w:val="56"/>
          <w:szCs w:val="56"/>
          <w:highlight w:val="green"/>
        </w:rPr>
      </w:pPr>
      <w:r>
        <w:rPr>
          <w:rFonts w:ascii="Georgia" w:hAnsi="Georgia"/>
          <w:b/>
          <w:sz w:val="56"/>
          <w:szCs w:val="56"/>
          <w:highlight w:val="green"/>
        </w:rPr>
        <w:t>Zygote</w:t>
      </w:r>
    </w:p>
    <w:p w14:paraId="4F988C17" w14:textId="7F4A639B" w:rsidR="00133E4B" w:rsidRDefault="00133E4B" w:rsidP="00133E4B">
      <w:pPr>
        <w:pStyle w:val="ListParagraph"/>
        <w:numPr>
          <w:ilvl w:val="0"/>
          <w:numId w:val="39"/>
        </w:numPr>
        <w:rPr>
          <w:rFonts w:ascii="Georgia" w:hAnsi="Georgia"/>
          <w:b/>
          <w:sz w:val="56"/>
          <w:szCs w:val="56"/>
          <w:highlight w:val="green"/>
        </w:rPr>
      </w:pPr>
      <w:r>
        <w:rPr>
          <w:rFonts w:ascii="Georgia" w:hAnsi="Georgia"/>
          <w:b/>
          <w:sz w:val="56"/>
          <w:szCs w:val="56"/>
          <w:highlight w:val="green"/>
        </w:rPr>
        <w:t>Invertebrate</w:t>
      </w:r>
    </w:p>
    <w:p w14:paraId="4D736F6B" w14:textId="66316303" w:rsidR="00133E4B" w:rsidRDefault="00133E4B" w:rsidP="00133E4B">
      <w:pPr>
        <w:pStyle w:val="ListParagraph"/>
        <w:numPr>
          <w:ilvl w:val="0"/>
          <w:numId w:val="39"/>
        </w:numPr>
        <w:rPr>
          <w:rFonts w:ascii="Georgia" w:hAnsi="Georgia"/>
          <w:b/>
          <w:sz w:val="56"/>
          <w:szCs w:val="56"/>
          <w:highlight w:val="green"/>
        </w:rPr>
      </w:pPr>
      <w:r>
        <w:rPr>
          <w:rFonts w:ascii="Georgia" w:hAnsi="Georgia"/>
          <w:b/>
          <w:sz w:val="56"/>
          <w:szCs w:val="56"/>
          <w:highlight w:val="green"/>
        </w:rPr>
        <w:t>Notochord</w:t>
      </w:r>
    </w:p>
    <w:p w14:paraId="63DC38ED" w14:textId="1280EED5" w:rsidR="00133E4B" w:rsidRDefault="00133E4B" w:rsidP="00133E4B">
      <w:pPr>
        <w:pStyle w:val="ListParagraph"/>
        <w:numPr>
          <w:ilvl w:val="0"/>
          <w:numId w:val="39"/>
        </w:numPr>
        <w:rPr>
          <w:rFonts w:ascii="Georgia" w:hAnsi="Georgia"/>
          <w:b/>
          <w:sz w:val="56"/>
          <w:szCs w:val="56"/>
          <w:highlight w:val="green"/>
        </w:rPr>
      </w:pPr>
      <w:r>
        <w:rPr>
          <w:rFonts w:ascii="Georgia" w:hAnsi="Georgia"/>
          <w:b/>
          <w:sz w:val="56"/>
          <w:szCs w:val="56"/>
          <w:highlight w:val="green"/>
        </w:rPr>
        <w:t>Ectoderm</w:t>
      </w:r>
    </w:p>
    <w:p w14:paraId="3DAF8B54" w14:textId="0E653127" w:rsidR="00133E4B" w:rsidRDefault="00133E4B" w:rsidP="00133E4B">
      <w:pPr>
        <w:pStyle w:val="ListParagraph"/>
        <w:numPr>
          <w:ilvl w:val="0"/>
          <w:numId w:val="39"/>
        </w:numPr>
        <w:rPr>
          <w:rFonts w:ascii="Georgia" w:hAnsi="Georgia"/>
          <w:b/>
          <w:sz w:val="56"/>
          <w:szCs w:val="56"/>
          <w:highlight w:val="green"/>
        </w:rPr>
      </w:pPr>
      <w:r>
        <w:rPr>
          <w:rFonts w:ascii="Georgia" w:hAnsi="Georgia"/>
          <w:b/>
          <w:sz w:val="56"/>
          <w:szCs w:val="56"/>
          <w:highlight w:val="green"/>
        </w:rPr>
        <w:t>Mesoderm</w:t>
      </w:r>
    </w:p>
    <w:p w14:paraId="775728A2" w14:textId="7CFB51E1" w:rsidR="00133E4B" w:rsidRDefault="00133E4B" w:rsidP="00133E4B">
      <w:pPr>
        <w:pStyle w:val="ListParagraph"/>
        <w:numPr>
          <w:ilvl w:val="0"/>
          <w:numId w:val="39"/>
        </w:numPr>
        <w:rPr>
          <w:rFonts w:ascii="Georgia" w:hAnsi="Georgia"/>
          <w:b/>
          <w:sz w:val="56"/>
          <w:szCs w:val="56"/>
          <w:highlight w:val="green"/>
        </w:rPr>
      </w:pPr>
      <w:r>
        <w:rPr>
          <w:rFonts w:ascii="Georgia" w:hAnsi="Georgia"/>
          <w:b/>
          <w:sz w:val="56"/>
          <w:szCs w:val="56"/>
          <w:highlight w:val="green"/>
        </w:rPr>
        <w:t>Blastula</w:t>
      </w:r>
    </w:p>
    <w:p w14:paraId="5B1B5FB0" w14:textId="0111469C" w:rsidR="00133E4B" w:rsidRDefault="00133E4B" w:rsidP="00133E4B">
      <w:pPr>
        <w:pStyle w:val="ListParagraph"/>
        <w:numPr>
          <w:ilvl w:val="0"/>
          <w:numId w:val="39"/>
        </w:numPr>
        <w:rPr>
          <w:rFonts w:ascii="Georgia" w:hAnsi="Georgia"/>
          <w:b/>
          <w:sz w:val="56"/>
          <w:szCs w:val="56"/>
          <w:highlight w:val="green"/>
        </w:rPr>
      </w:pPr>
      <w:r>
        <w:rPr>
          <w:rFonts w:ascii="Georgia" w:hAnsi="Georgia"/>
          <w:b/>
          <w:sz w:val="56"/>
          <w:szCs w:val="56"/>
          <w:highlight w:val="green"/>
        </w:rPr>
        <w:t>Pharyngeal</w:t>
      </w:r>
    </w:p>
    <w:p w14:paraId="50812517" w14:textId="735BEA52" w:rsidR="00133E4B" w:rsidRDefault="00133E4B" w:rsidP="00133E4B">
      <w:pPr>
        <w:pStyle w:val="ListParagraph"/>
        <w:numPr>
          <w:ilvl w:val="0"/>
          <w:numId w:val="39"/>
        </w:numPr>
        <w:rPr>
          <w:rFonts w:ascii="Georgia" w:hAnsi="Georgia"/>
          <w:b/>
          <w:sz w:val="56"/>
          <w:szCs w:val="56"/>
          <w:highlight w:val="green"/>
        </w:rPr>
      </w:pPr>
      <w:r>
        <w:rPr>
          <w:rFonts w:ascii="Georgia" w:hAnsi="Georgia"/>
          <w:b/>
          <w:sz w:val="56"/>
          <w:szCs w:val="56"/>
          <w:highlight w:val="green"/>
        </w:rPr>
        <w:t>Feedback</w:t>
      </w:r>
    </w:p>
    <w:p w14:paraId="0ECE6D65" w14:textId="589E7928" w:rsidR="00133E4B" w:rsidRDefault="00133E4B" w:rsidP="00133E4B">
      <w:pPr>
        <w:pStyle w:val="ListParagraph"/>
        <w:numPr>
          <w:ilvl w:val="0"/>
          <w:numId w:val="39"/>
        </w:numPr>
        <w:rPr>
          <w:rFonts w:ascii="Georgia" w:hAnsi="Georgia"/>
          <w:b/>
          <w:sz w:val="56"/>
          <w:szCs w:val="56"/>
          <w:highlight w:val="green"/>
        </w:rPr>
      </w:pPr>
      <w:r>
        <w:rPr>
          <w:rFonts w:ascii="Georgia" w:hAnsi="Georgia"/>
          <w:b/>
          <w:sz w:val="56"/>
          <w:szCs w:val="56"/>
          <w:highlight w:val="green"/>
        </w:rPr>
        <w:t>Endoderm</w:t>
      </w:r>
    </w:p>
    <w:p w14:paraId="28394ED7" w14:textId="217F367A" w:rsidR="00133E4B" w:rsidRDefault="00133E4B" w:rsidP="00133E4B">
      <w:pPr>
        <w:pStyle w:val="ListParagraph"/>
        <w:numPr>
          <w:ilvl w:val="0"/>
          <w:numId w:val="39"/>
        </w:numPr>
        <w:rPr>
          <w:rFonts w:ascii="Georgia" w:hAnsi="Georgia"/>
          <w:b/>
          <w:sz w:val="56"/>
          <w:szCs w:val="56"/>
          <w:highlight w:val="green"/>
        </w:rPr>
      </w:pPr>
      <w:r>
        <w:rPr>
          <w:rFonts w:ascii="Georgia" w:hAnsi="Georgia"/>
          <w:b/>
          <w:sz w:val="56"/>
          <w:szCs w:val="56"/>
          <w:highlight w:val="green"/>
        </w:rPr>
        <w:t>Chordate</w:t>
      </w:r>
    </w:p>
    <w:p w14:paraId="529AD34A" w14:textId="7659B41F" w:rsidR="00133E4B" w:rsidRDefault="00133E4B" w:rsidP="00133E4B">
      <w:pPr>
        <w:pStyle w:val="ListParagraph"/>
        <w:numPr>
          <w:ilvl w:val="0"/>
          <w:numId w:val="39"/>
        </w:numPr>
        <w:rPr>
          <w:rFonts w:ascii="Georgia" w:hAnsi="Georgia"/>
          <w:b/>
          <w:sz w:val="56"/>
          <w:szCs w:val="56"/>
          <w:highlight w:val="green"/>
        </w:rPr>
      </w:pPr>
      <w:r>
        <w:rPr>
          <w:rFonts w:ascii="Georgia" w:hAnsi="Georgia"/>
          <w:b/>
          <w:sz w:val="56"/>
          <w:szCs w:val="56"/>
          <w:highlight w:val="green"/>
        </w:rPr>
        <w:t>Radial</w:t>
      </w:r>
    </w:p>
    <w:p w14:paraId="2859A869" w14:textId="6B3D4B13" w:rsidR="00133E4B" w:rsidRDefault="00133E4B" w:rsidP="00133E4B">
      <w:pPr>
        <w:pStyle w:val="ListParagraph"/>
        <w:numPr>
          <w:ilvl w:val="0"/>
          <w:numId w:val="39"/>
        </w:numPr>
        <w:rPr>
          <w:rFonts w:ascii="Georgia" w:hAnsi="Georgia"/>
          <w:b/>
          <w:sz w:val="56"/>
          <w:szCs w:val="56"/>
          <w:highlight w:val="green"/>
        </w:rPr>
      </w:pPr>
      <w:r>
        <w:rPr>
          <w:rFonts w:ascii="Georgia" w:hAnsi="Georgia"/>
          <w:b/>
          <w:sz w:val="56"/>
          <w:szCs w:val="56"/>
          <w:highlight w:val="green"/>
        </w:rPr>
        <w:t>Vertebrate</w:t>
      </w:r>
    </w:p>
    <w:p w14:paraId="6A5FFF32" w14:textId="35D12588" w:rsidR="00133E4B" w:rsidRDefault="00133E4B" w:rsidP="00133E4B">
      <w:pPr>
        <w:pStyle w:val="ListParagraph"/>
        <w:numPr>
          <w:ilvl w:val="0"/>
          <w:numId w:val="39"/>
        </w:numPr>
        <w:rPr>
          <w:rFonts w:ascii="Georgia" w:hAnsi="Georgia"/>
          <w:b/>
          <w:sz w:val="56"/>
          <w:szCs w:val="56"/>
          <w:highlight w:val="green"/>
        </w:rPr>
      </w:pPr>
      <w:r>
        <w:rPr>
          <w:rFonts w:ascii="Georgia" w:hAnsi="Georgia"/>
          <w:b/>
          <w:sz w:val="56"/>
          <w:szCs w:val="56"/>
          <w:highlight w:val="green"/>
        </w:rPr>
        <w:t>Coelom</w:t>
      </w:r>
    </w:p>
    <w:p w14:paraId="29760872" w14:textId="40EDD000" w:rsidR="00133E4B" w:rsidRDefault="00133E4B" w:rsidP="00133E4B">
      <w:pPr>
        <w:pStyle w:val="ListParagraph"/>
        <w:numPr>
          <w:ilvl w:val="0"/>
          <w:numId w:val="39"/>
        </w:numPr>
        <w:rPr>
          <w:rFonts w:ascii="Georgia" w:hAnsi="Georgia"/>
          <w:b/>
          <w:sz w:val="56"/>
          <w:szCs w:val="56"/>
          <w:highlight w:val="green"/>
        </w:rPr>
      </w:pPr>
      <w:r>
        <w:rPr>
          <w:rFonts w:ascii="Georgia" w:hAnsi="Georgia"/>
          <w:b/>
          <w:sz w:val="56"/>
          <w:szCs w:val="56"/>
          <w:highlight w:val="green"/>
        </w:rPr>
        <w:t>Protostomes</w:t>
      </w:r>
    </w:p>
    <w:p w14:paraId="3399A607" w14:textId="5563889C" w:rsidR="00133E4B" w:rsidRDefault="00133E4B" w:rsidP="00133E4B">
      <w:pPr>
        <w:rPr>
          <w:rFonts w:ascii="Georgia" w:hAnsi="Georgia"/>
          <w:b/>
          <w:color w:val="FF0000"/>
          <w:sz w:val="56"/>
          <w:szCs w:val="56"/>
          <w:highlight w:val="cyan"/>
        </w:rPr>
      </w:pPr>
      <w:r w:rsidRPr="00133E4B">
        <w:rPr>
          <w:rFonts w:ascii="Georgia" w:hAnsi="Georgia"/>
          <w:b/>
          <w:color w:val="FF0000"/>
          <w:sz w:val="56"/>
          <w:szCs w:val="56"/>
          <w:highlight w:val="cyan"/>
        </w:rPr>
        <w:t>=18 answers so – 5 each…</w:t>
      </w:r>
    </w:p>
    <w:p w14:paraId="39A286AB" w14:textId="627A7EC4" w:rsidR="00B170EE" w:rsidRDefault="00B170EE" w:rsidP="00133E4B">
      <w:pPr>
        <w:rPr>
          <w:rFonts w:ascii="Georgia" w:hAnsi="Georgia"/>
          <w:b/>
          <w:color w:val="FF0000"/>
          <w:sz w:val="56"/>
          <w:szCs w:val="56"/>
          <w:highlight w:val="cyan"/>
        </w:rPr>
      </w:pPr>
      <w:r>
        <w:rPr>
          <w:rFonts w:ascii="Georgia" w:hAnsi="Georgia"/>
          <w:b/>
          <w:color w:val="FF0000"/>
          <w:sz w:val="56"/>
          <w:szCs w:val="56"/>
          <w:highlight w:val="cyan"/>
        </w:rPr>
        <w:t>1=book</w:t>
      </w:r>
    </w:p>
    <w:p w14:paraId="667CAAD3" w14:textId="03E839D3" w:rsidR="00133E4B" w:rsidRDefault="00B170EE" w:rsidP="00133E4B">
      <w:pPr>
        <w:rPr>
          <w:rFonts w:ascii="Georgia" w:hAnsi="Georgia"/>
          <w:b/>
          <w:color w:val="FF0000"/>
          <w:sz w:val="56"/>
          <w:szCs w:val="56"/>
          <w:highlight w:val="cyan"/>
        </w:rPr>
      </w:pPr>
      <w:r>
        <w:rPr>
          <w:rFonts w:ascii="Georgia" w:hAnsi="Georgia"/>
          <w:b/>
          <w:color w:val="FF0000"/>
          <w:sz w:val="56"/>
          <w:szCs w:val="56"/>
          <w:highlight w:val="cyan"/>
        </w:rPr>
        <w:t>2=google</w:t>
      </w:r>
    </w:p>
    <w:p w14:paraId="7EFEFBBC" w14:textId="170C6252" w:rsidR="00B170EE" w:rsidRDefault="00B170EE" w:rsidP="00133E4B">
      <w:pPr>
        <w:rPr>
          <w:rFonts w:ascii="Georgia" w:hAnsi="Georgia"/>
          <w:b/>
          <w:color w:val="FF0000"/>
          <w:sz w:val="56"/>
          <w:szCs w:val="56"/>
          <w:highlight w:val="cyan"/>
        </w:rPr>
      </w:pPr>
      <w:r>
        <w:rPr>
          <w:rFonts w:ascii="Georgia" w:hAnsi="Georgia"/>
          <w:b/>
          <w:color w:val="FF0000"/>
          <w:sz w:val="56"/>
          <w:szCs w:val="56"/>
          <w:highlight w:val="cyan"/>
        </w:rPr>
        <w:t>3=dictionary</w:t>
      </w:r>
    </w:p>
    <w:p w14:paraId="202C9389" w14:textId="77777777" w:rsidR="00B170EE" w:rsidRDefault="00B170EE" w:rsidP="00133E4B">
      <w:pPr>
        <w:rPr>
          <w:rFonts w:ascii="Georgia" w:hAnsi="Georgia"/>
          <w:b/>
          <w:color w:val="FF0000"/>
          <w:sz w:val="56"/>
          <w:szCs w:val="56"/>
          <w:highlight w:val="cyan"/>
        </w:rPr>
      </w:pPr>
    </w:p>
    <w:p w14:paraId="5124A38D" w14:textId="1D2B4617" w:rsidR="00B170EE" w:rsidRPr="00133E4B" w:rsidRDefault="00B170EE" w:rsidP="00133E4B">
      <w:pPr>
        <w:rPr>
          <w:rFonts w:ascii="Georgia" w:hAnsi="Georgia"/>
          <w:b/>
          <w:sz w:val="56"/>
          <w:szCs w:val="56"/>
          <w:highlight w:val="green"/>
        </w:rPr>
      </w:pPr>
      <w:r>
        <w:rPr>
          <w:rFonts w:ascii="Georgia" w:hAnsi="Georgia"/>
          <w:b/>
          <w:color w:val="FF0000"/>
          <w:sz w:val="56"/>
          <w:szCs w:val="56"/>
          <w:highlight w:val="cyan"/>
        </w:rPr>
        <w:t>Test Monday on ch 25…</w:t>
      </w:r>
    </w:p>
    <w:p w14:paraId="664621A7" w14:textId="4A3D82C8" w:rsidR="00B1192F" w:rsidRPr="00B1192F" w:rsidRDefault="00B1192F" w:rsidP="00B1192F">
      <w:pPr>
        <w:rPr>
          <w:rFonts w:ascii="Georgia" w:hAnsi="Georgia"/>
          <w:b/>
          <w:sz w:val="56"/>
          <w:szCs w:val="56"/>
          <w:highlight w:val="green"/>
        </w:rPr>
      </w:pPr>
      <w:r>
        <w:rPr>
          <w:rFonts w:ascii="Georgia" w:hAnsi="Georgia"/>
          <w:b/>
          <w:sz w:val="56"/>
          <w:szCs w:val="56"/>
          <w:highlight w:val="green"/>
        </w:rPr>
        <w:t>===========================</w:t>
      </w:r>
    </w:p>
    <w:p w14:paraId="16D42071" w14:textId="0F27275E" w:rsidR="0008721C" w:rsidRDefault="00A101E4" w:rsidP="00622A10">
      <w:pPr>
        <w:ind w:left="360"/>
        <w:rPr>
          <w:rFonts w:ascii="Georgia" w:hAnsi="Georgia"/>
          <w:b/>
          <w:sz w:val="56"/>
          <w:szCs w:val="56"/>
        </w:rPr>
      </w:pPr>
      <w:hyperlink r:id="rId26" w:history="1">
        <w:r w:rsidR="0008721C" w:rsidRPr="0023073D">
          <w:rPr>
            <w:rStyle w:val="Hyperlink"/>
            <w:rFonts w:ascii="Georgia" w:hAnsi="Georgia"/>
            <w:b/>
            <w:sz w:val="56"/>
            <w:szCs w:val="56"/>
          </w:rPr>
          <w:t>http://www.pba.org/education/homeworkhotline/</w:t>
        </w:r>
      </w:hyperlink>
    </w:p>
    <w:p w14:paraId="5613B210" w14:textId="325C76B7" w:rsidR="0008721C" w:rsidRPr="003404C0" w:rsidRDefault="0008721C" w:rsidP="000872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Georgia" w:hAnsi="Georgia"/>
          <w:b/>
          <w:color w:val="2E74B5" w:themeColor="accent1" w:themeShade="BF"/>
          <w:sz w:val="56"/>
          <w:szCs w:val="56"/>
        </w:rPr>
      </w:pPr>
      <w:r w:rsidRPr="003404C0">
        <w:rPr>
          <w:rFonts w:ascii="Georgia" w:hAnsi="Georgia"/>
          <w:b/>
          <w:color w:val="2E74B5" w:themeColor="accent1" w:themeShade="BF"/>
          <w:sz w:val="56"/>
          <w:szCs w:val="56"/>
        </w:rPr>
        <w:t>A HOMEWORK HOTLINE…</w:t>
      </w:r>
    </w:p>
    <w:p w14:paraId="6D06A107" w14:textId="44159BC0" w:rsidR="0008721C" w:rsidRDefault="0008721C" w:rsidP="00622A10">
      <w:pPr>
        <w:ind w:left="360"/>
        <w:rPr>
          <w:rFonts w:ascii="Georgia" w:hAnsi="Georgia"/>
          <w:b/>
          <w:sz w:val="56"/>
          <w:szCs w:val="56"/>
        </w:rPr>
      </w:pPr>
      <w:r>
        <w:rPr>
          <w:rFonts w:ascii="Georgia" w:hAnsi="Georgia"/>
          <w:b/>
          <w:sz w:val="56"/>
          <w:szCs w:val="56"/>
        </w:rPr>
        <w:t>KHAN…</w:t>
      </w:r>
    </w:p>
    <w:p w14:paraId="6CA9AB18" w14:textId="664A7134" w:rsidR="0008721C" w:rsidRDefault="0008721C" w:rsidP="00622A10">
      <w:pPr>
        <w:ind w:left="360"/>
        <w:rPr>
          <w:rFonts w:ascii="Georgia" w:hAnsi="Georgia"/>
          <w:b/>
          <w:sz w:val="56"/>
          <w:szCs w:val="56"/>
        </w:rPr>
      </w:pPr>
      <w:r>
        <w:rPr>
          <w:rFonts w:ascii="Georgia" w:hAnsi="Georgia"/>
          <w:b/>
          <w:sz w:val="56"/>
          <w:szCs w:val="56"/>
        </w:rPr>
        <w:t>DR.MATH…</w:t>
      </w:r>
    </w:p>
    <w:p w14:paraId="0026A9BD" w14:textId="0E5D80B8" w:rsidR="0008721C" w:rsidRDefault="0008721C" w:rsidP="00622A10">
      <w:pPr>
        <w:ind w:left="360"/>
        <w:rPr>
          <w:rFonts w:ascii="Georgia" w:hAnsi="Georgia"/>
          <w:b/>
          <w:sz w:val="56"/>
          <w:szCs w:val="56"/>
        </w:rPr>
      </w:pPr>
      <w:r>
        <w:rPr>
          <w:rFonts w:ascii="Georgia" w:hAnsi="Georgia"/>
          <w:b/>
          <w:sz w:val="56"/>
          <w:szCs w:val="56"/>
        </w:rPr>
        <w:t>PURPLEMATH…</w:t>
      </w:r>
    </w:p>
    <w:p w14:paraId="7741E8B3" w14:textId="4FB2A31C" w:rsidR="003404C0" w:rsidRPr="00622A10" w:rsidRDefault="003404C0" w:rsidP="00622A10">
      <w:pPr>
        <w:ind w:left="360"/>
        <w:rPr>
          <w:rFonts w:ascii="Georgia" w:hAnsi="Georgia"/>
          <w:b/>
          <w:sz w:val="56"/>
          <w:szCs w:val="56"/>
        </w:rPr>
      </w:pPr>
      <w:r>
        <w:rPr>
          <w:rFonts w:ascii="Georgia" w:hAnsi="Georgia"/>
          <w:b/>
          <w:sz w:val="56"/>
          <w:szCs w:val="56"/>
        </w:rPr>
        <w:t>DREXEL…</w:t>
      </w:r>
    </w:p>
    <w:p w14:paraId="4F1EE432" w14:textId="63DFFADD" w:rsidR="005443BA" w:rsidRDefault="00A35C2E" w:rsidP="00E33DF4">
      <w:pPr>
        <w:rPr>
          <w:rFonts w:ascii="Georgia" w:hAnsi="Georgia"/>
          <w:b/>
          <w:sz w:val="56"/>
          <w:szCs w:val="56"/>
        </w:rPr>
      </w:pPr>
      <w:r>
        <w:rPr>
          <w:noProof/>
        </w:rPr>
        <w:drawing>
          <wp:inline distT="0" distB="0" distL="0" distR="0" wp14:anchorId="10F8B598" wp14:editId="1EC9433D">
            <wp:extent cx="3422378" cy="4441371"/>
            <wp:effectExtent l="0" t="0" r="6985" b="0"/>
            <wp:docPr id="32" name="Picture 32" descr="http://2.bp.blogspot.com/-Gms4egcc9WA/VoiExtA55QI/AAAAAAAAFLU/L5rZfd30jxo/s1600/SpinyLob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2.bp.blogspot.com/-Gms4egcc9WA/VoiExtA55QI/AAAAAAAAFLU/L5rZfd30jxo/s1600/SpinyLobster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021" cy="4460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0C5E" w:rsidRPr="00E33DF4">
        <w:rPr>
          <w:rFonts w:ascii="Georgia" w:hAnsi="Georgia"/>
          <w:b/>
          <w:sz w:val="56"/>
          <w:szCs w:val="56"/>
        </w:rPr>
        <w:t xml:space="preserve">Lucy the </w:t>
      </w:r>
      <w:r w:rsidR="00733406">
        <w:rPr>
          <w:rFonts w:ascii="Georgia" w:hAnsi="Georgia"/>
          <w:b/>
          <w:sz w:val="56"/>
          <w:szCs w:val="56"/>
        </w:rPr>
        <w:t>Lobster says always be ‘prepared’…</w:t>
      </w:r>
    </w:p>
    <w:p w14:paraId="1C8510B3" w14:textId="0121F0C8" w:rsidR="002A51BA" w:rsidRPr="00E33DF4" w:rsidRDefault="002A51BA" w:rsidP="00E33DF4">
      <w:pPr>
        <w:rPr>
          <w:rFonts w:ascii="Georgia" w:hAnsi="Georgia"/>
          <w:b/>
          <w:sz w:val="56"/>
          <w:szCs w:val="56"/>
        </w:rPr>
      </w:pPr>
      <w:r>
        <w:rPr>
          <w:rFonts w:ascii="Georgia" w:hAnsi="Georgia"/>
          <w:b/>
          <w:sz w:val="56"/>
          <w:szCs w:val="56"/>
        </w:rPr>
        <w:t>With a little clarified butter…hehehe</w:t>
      </w:r>
    </w:p>
    <w:p w14:paraId="60B7D980" w14:textId="3589F3DA" w:rsidR="00E54277" w:rsidRDefault="00C11DFC" w:rsidP="00C11D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/>
          <w:b/>
          <w:noProof/>
          <w:sz w:val="48"/>
          <w:szCs w:val="48"/>
        </w:rPr>
      </w:pPr>
      <w:r w:rsidRPr="00E57B96">
        <w:rPr>
          <w:rFonts w:ascii="Georgia" w:hAnsi="Georgia"/>
          <w:b/>
          <w:noProof/>
          <w:sz w:val="48"/>
          <w:szCs w:val="48"/>
        </w:rPr>
        <w:drawing>
          <wp:inline distT="0" distB="0" distL="0" distR="0" wp14:anchorId="0EB1E8F6" wp14:editId="77179808">
            <wp:extent cx="3209414" cy="2245178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ob the lemur.jp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24" b="17621"/>
                    <a:stretch/>
                  </pic:blipFill>
                  <pic:spPr bwMode="auto">
                    <a:xfrm>
                      <a:off x="0" y="0"/>
                      <a:ext cx="3269620" cy="2287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15C31">
        <w:rPr>
          <w:rFonts w:ascii="Georgia" w:hAnsi="Georgia"/>
          <w:b/>
          <w:noProof/>
          <w:sz w:val="48"/>
          <w:szCs w:val="48"/>
        </w:rPr>
        <w:t>Leanne the L</w:t>
      </w:r>
      <w:r w:rsidR="00E57B96" w:rsidRPr="00E57B96">
        <w:rPr>
          <w:rFonts w:ascii="Georgia" w:hAnsi="Georgia"/>
          <w:b/>
          <w:noProof/>
          <w:sz w:val="48"/>
          <w:szCs w:val="48"/>
        </w:rPr>
        <w:t xml:space="preserve">emur says </w:t>
      </w:r>
      <w:r w:rsidR="00621286">
        <w:rPr>
          <w:rFonts w:ascii="Georgia" w:hAnsi="Georgia"/>
          <w:b/>
          <w:noProof/>
          <w:sz w:val="48"/>
          <w:szCs w:val="48"/>
        </w:rPr>
        <w:t>…</w:t>
      </w:r>
      <w:r w:rsidR="00E57B96">
        <w:rPr>
          <w:rFonts w:ascii="Georgia" w:hAnsi="Georgia"/>
          <w:b/>
          <w:noProof/>
          <w:sz w:val="48"/>
          <w:szCs w:val="48"/>
        </w:rPr>
        <w:t xml:space="preserve">stop whining - </w:t>
      </w:r>
      <w:r w:rsidR="00E57B96" w:rsidRPr="00E57B96">
        <w:rPr>
          <w:rFonts w:ascii="Georgia" w:hAnsi="Georgia"/>
          <w:b/>
          <w:noProof/>
          <w:sz w:val="48"/>
          <w:szCs w:val="48"/>
        </w:rPr>
        <w:t>do all of your homework!!</w:t>
      </w:r>
    </w:p>
    <w:p w14:paraId="5421D87B" w14:textId="6CE47C2F" w:rsidR="00BE5C4C" w:rsidRDefault="00BE5C4C" w:rsidP="00C11D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/>
          <w:b/>
          <w:noProof/>
          <w:sz w:val="48"/>
          <w:szCs w:val="48"/>
        </w:rPr>
      </w:pPr>
      <w:r>
        <w:rPr>
          <w:rFonts w:ascii="Georgia" w:hAnsi="Georgia"/>
          <w:b/>
          <w:noProof/>
          <w:sz w:val="48"/>
          <w:szCs w:val="48"/>
        </w:rPr>
        <w:t>And keep that fossa away from me!!!!!!!!!</w:t>
      </w:r>
    </w:p>
    <w:p w14:paraId="3D84ACD4" w14:textId="5BB4CBB5" w:rsidR="006135D8" w:rsidRDefault="00621286" w:rsidP="00C11D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/>
          <w:b/>
          <w:noProof/>
          <w:sz w:val="48"/>
          <w:szCs w:val="48"/>
        </w:rPr>
      </w:pPr>
      <w:r>
        <w:rPr>
          <w:noProof/>
        </w:rPr>
        <w:drawing>
          <wp:inline distT="0" distB="0" distL="0" distR="0" wp14:anchorId="5FCB822B" wp14:editId="75BEFE73">
            <wp:extent cx="4191000" cy="2782824"/>
            <wp:effectExtent l="0" t="0" r="0" b="0"/>
            <wp:docPr id="1" name="Picture 1" descr="http://images6.fanpop.com/image/photos/32800000/Fossa-animals-32849887-500-3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6.fanpop.com/image/photos/32800000/Fossa-animals-32849887-500-332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429" cy="2790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b/>
          <w:noProof/>
          <w:sz w:val="48"/>
          <w:szCs w:val="48"/>
        </w:rPr>
        <w:t>Frank the Fossa!</w:t>
      </w:r>
    </w:p>
    <w:sectPr w:rsidR="006135D8" w:rsidSect="008A30D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179C9A" w14:textId="77777777" w:rsidR="00E65307" w:rsidRDefault="00E65307" w:rsidP="00C16BFA">
      <w:pPr>
        <w:spacing w:after="0" w:line="240" w:lineRule="auto"/>
      </w:pPr>
      <w:r>
        <w:separator/>
      </w:r>
    </w:p>
  </w:endnote>
  <w:endnote w:type="continuationSeparator" w:id="0">
    <w:p w14:paraId="328906D0" w14:textId="77777777" w:rsidR="00E65307" w:rsidRDefault="00E65307" w:rsidP="00C16B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60C9A6" w14:textId="77777777" w:rsidR="00E65307" w:rsidRDefault="00E65307" w:rsidP="00C16BFA">
      <w:pPr>
        <w:spacing w:after="0" w:line="240" w:lineRule="auto"/>
      </w:pPr>
      <w:r>
        <w:separator/>
      </w:r>
    </w:p>
  </w:footnote>
  <w:footnote w:type="continuationSeparator" w:id="0">
    <w:p w14:paraId="5660AEBB" w14:textId="77777777" w:rsidR="00E65307" w:rsidRDefault="00E65307" w:rsidP="00C16B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D12905"/>
    <w:multiLevelType w:val="multilevel"/>
    <w:tmpl w:val="C0CCD7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195DA6"/>
    <w:multiLevelType w:val="hybridMultilevel"/>
    <w:tmpl w:val="C89ED9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62753B"/>
    <w:multiLevelType w:val="hybridMultilevel"/>
    <w:tmpl w:val="6688C5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BB48C3"/>
    <w:multiLevelType w:val="hybridMultilevel"/>
    <w:tmpl w:val="E5F822A4"/>
    <w:lvl w:ilvl="0" w:tplc="3B7447AC">
      <w:start w:val="15"/>
      <w:numFmt w:val="bullet"/>
      <w:lvlText w:val="-"/>
      <w:lvlJc w:val="left"/>
      <w:pPr>
        <w:ind w:left="855" w:hanging="360"/>
      </w:pPr>
      <w:rPr>
        <w:rFonts w:ascii="Georgia" w:eastAsiaTheme="minorHAnsi" w:hAnsi="Georg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4" w15:restartNumberingAfterBreak="0">
    <w:nsid w:val="082F2C94"/>
    <w:multiLevelType w:val="hybridMultilevel"/>
    <w:tmpl w:val="7858286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83C203C"/>
    <w:multiLevelType w:val="hybridMultilevel"/>
    <w:tmpl w:val="B72A60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B17C9A"/>
    <w:multiLevelType w:val="multilevel"/>
    <w:tmpl w:val="DEE205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BE34339"/>
    <w:multiLevelType w:val="hybridMultilevel"/>
    <w:tmpl w:val="4104B5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CA96F70"/>
    <w:multiLevelType w:val="multilevel"/>
    <w:tmpl w:val="CA00E3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CCF1565"/>
    <w:multiLevelType w:val="hybridMultilevel"/>
    <w:tmpl w:val="EAF43A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4164219"/>
    <w:multiLevelType w:val="hybridMultilevel"/>
    <w:tmpl w:val="0B6C68C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5714C30"/>
    <w:multiLevelType w:val="hybridMultilevel"/>
    <w:tmpl w:val="14A6A0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DA50E1"/>
    <w:multiLevelType w:val="hybridMultilevel"/>
    <w:tmpl w:val="C32C19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2714CD"/>
    <w:multiLevelType w:val="hybridMultilevel"/>
    <w:tmpl w:val="4C34EB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7C4063"/>
    <w:multiLevelType w:val="hybridMultilevel"/>
    <w:tmpl w:val="8E00FE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FB43CB"/>
    <w:multiLevelType w:val="multilevel"/>
    <w:tmpl w:val="F830D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F9D5C15"/>
    <w:multiLevelType w:val="multilevel"/>
    <w:tmpl w:val="981AC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02F27E4"/>
    <w:multiLevelType w:val="hybridMultilevel"/>
    <w:tmpl w:val="11AAE34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33CE1248"/>
    <w:multiLevelType w:val="hybridMultilevel"/>
    <w:tmpl w:val="14A0BA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A93A32"/>
    <w:multiLevelType w:val="hybridMultilevel"/>
    <w:tmpl w:val="C3367F8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DCA3A3D"/>
    <w:multiLevelType w:val="multilevel"/>
    <w:tmpl w:val="D056FF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53A7AD2"/>
    <w:multiLevelType w:val="hybridMultilevel"/>
    <w:tmpl w:val="286ADB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B045A3"/>
    <w:multiLevelType w:val="hybridMultilevel"/>
    <w:tmpl w:val="6C30EC9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DCC6006"/>
    <w:multiLevelType w:val="hybridMultilevel"/>
    <w:tmpl w:val="050A8C3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F2086E"/>
    <w:multiLevelType w:val="multilevel"/>
    <w:tmpl w:val="1B2CC5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EB11A33"/>
    <w:multiLevelType w:val="hybridMultilevel"/>
    <w:tmpl w:val="B518D6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EB55A4"/>
    <w:multiLevelType w:val="multilevel"/>
    <w:tmpl w:val="7F08CC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FD85CC1"/>
    <w:multiLevelType w:val="hybridMultilevel"/>
    <w:tmpl w:val="65BC45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1F7B5A"/>
    <w:multiLevelType w:val="hybridMultilevel"/>
    <w:tmpl w:val="1FA2EA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46A213C"/>
    <w:multiLevelType w:val="hybridMultilevel"/>
    <w:tmpl w:val="8B0231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1952CF"/>
    <w:multiLevelType w:val="hybridMultilevel"/>
    <w:tmpl w:val="1EF617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9F14019"/>
    <w:multiLevelType w:val="hybridMultilevel"/>
    <w:tmpl w:val="958A63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3DE18A4"/>
    <w:multiLevelType w:val="hybridMultilevel"/>
    <w:tmpl w:val="E400794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E7F4371"/>
    <w:multiLevelType w:val="hybridMultilevel"/>
    <w:tmpl w:val="AFEEBA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CE4EDA"/>
    <w:multiLevelType w:val="hybridMultilevel"/>
    <w:tmpl w:val="7A8CAB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17A220F"/>
    <w:multiLevelType w:val="hybridMultilevel"/>
    <w:tmpl w:val="9A8A16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2063190"/>
    <w:multiLevelType w:val="hybridMultilevel"/>
    <w:tmpl w:val="2E9A54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5B751D7"/>
    <w:multiLevelType w:val="hybridMultilevel"/>
    <w:tmpl w:val="DE889C9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8DD1136"/>
    <w:multiLevelType w:val="hybridMultilevel"/>
    <w:tmpl w:val="93EA0FB2"/>
    <w:lvl w:ilvl="0" w:tplc="97AC175C">
      <w:start w:val="1"/>
      <w:numFmt w:val="decimal"/>
      <w:lvlText w:val="%1."/>
      <w:lvlJc w:val="left"/>
      <w:pPr>
        <w:ind w:left="144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25"/>
  </w:num>
  <w:num w:numId="4">
    <w:abstractNumId w:val="38"/>
  </w:num>
  <w:num w:numId="5">
    <w:abstractNumId w:val="20"/>
  </w:num>
  <w:num w:numId="6">
    <w:abstractNumId w:val="26"/>
  </w:num>
  <w:num w:numId="7">
    <w:abstractNumId w:val="24"/>
  </w:num>
  <w:num w:numId="8">
    <w:abstractNumId w:val="0"/>
  </w:num>
  <w:num w:numId="9">
    <w:abstractNumId w:val="16"/>
  </w:num>
  <w:num w:numId="10">
    <w:abstractNumId w:val="2"/>
  </w:num>
  <w:num w:numId="11">
    <w:abstractNumId w:val="15"/>
  </w:num>
  <w:num w:numId="12">
    <w:abstractNumId w:val="27"/>
  </w:num>
  <w:num w:numId="13">
    <w:abstractNumId w:val="21"/>
  </w:num>
  <w:num w:numId="14">
    <w:abstractNumId w:val="31"/>
  </w:num>
  <w:num w:numId="15">
    <w:abstractNumId w:val="13"/>
  </w:num>
  <w:num w:numId="16">
    <w:abstractNumId w:val="29"/>
  </w:num>
  <w:num w:numId="17">
    <w:abstractNumId w:val="14"/>
  </w:num>
  <w:num w:numId="18">
    <w:abstractNumId w:val="28"/>
  </w:num>
  <w:num w:numId="19">
    <w:abstractNumId w:val="17"/>
  </w:num>
  <w:num w:numId="20">
    <w:abstractNumId w:val="5"/>
  </w:num>
  <w:num w:numId="21">
    <w:abstractNumId w:val="22"/>
  </w:num>
  <w:num w:numId="22">
    <w:abstractNumId w:val="10"/>
  </w:num>
  <w:num w:numId="23">
    <w:abstractNumId w:val="11"/>
  </w:num>
  <w:num w:numId="24">
    <w:abstractNumId w:val="37"/>
  </w:num>
  <w:num w:numId="25">
    <w:abstractNumId w:val="36"/>
  </w:num>
  <w:num w:numId="26">
    <w:abstractNumId w:val="7"/>
  </w:num>
  <w:num w:numId="27">
    <w:abstractNumId w:val="35"/>
  </w:num>
  <w:num w:numId="28">
    <w:abstractNumId w:val="9"/>
  </w:num>
  <w:num w:numId="29">
    <w:abstractNumId w:val="33"/>
  </w:num>
  <w:num w:numId="30">
    <w:abstractNumId w:val="30"/>
  </w:num>
  <w:num w:numId="31">
    <w:abstractNumId w:val="34"/>
  </w:num>
  <w:num w:numId="32">
    <w:abstractNumId w:val="32"/>
  </w:num>
  <w:num w:numId="33">
    <w:abstractNumId w:val="12"/>
  </w:num>
  <w:num w:numId="34">
    <w:abstractNumId w:val="23"/>
  </w:num>
  <w:num w:numId="35">
    <w:abstractNumId w:val="18"/>
  </w:num>
  <w:num w:numId="36">
    <w:abstractNumId w:val="19"/>
  </w:num>
  <w:num w:numId="37">
    <w:abstractNumId w:val="4"/>
  </w:num>
  <w:num w:numId="38">
    <w:abstractNumId w:val="3"/>
  </w:num>
  <w:num w:numId="39">
    <w:abstractNumId w:val="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17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3966"/>
    <w:rsid w:val="00002C96"/>
    <w:rsid w:val="00013F3F"/>
    <w:rsid w:val="00016535"/>
    <w:rsid w:val="00017395"/>
    <w:rsid w:val="00017DB3"/>
    <w:rsid w:val="0002063E"/>
    <w:rsid w:val="00023692"/>
    <w:rsid w:val="00026D44"/>
    <w:rsid w:val="00033CC4"/>
    <w:rsid w:val="0003413D"/>
    <w:rsid w:val="00034219"/>
    <w:rsid w:val="000369B1"/>
    <w:rsid w:val="00036E93"/>
    <w:rsid w:val="00041B0E"/>
    <w:rsid w:val="00042243"/>
    <w:rsid w:val="0004489C"/>
    <w:rsid w:val="00045503"/>
    <w:rsid w:val="0004555A"/>
    <w:rsid w:val="00045AA2"/>
    <w:rsid w:val="0005107F"/>
    <w:rsid w:val="00051A65"/>
    <w:rsid w:val="00053B7D"/>
    <w:rsid w:val="00054AE3"/>
    <w:rsid w:val="00056AE7"/>
    <w:rsid w:val="000576B4"/>
    <w:rsid w:val="00057D93"/>
    <w:rsid w:val="00063649"/>
    <w:rsid w:val="000638C1"/>
    <w:rsid w:val="000656A7"/>
    <w:rsid w:val="00065E55"/>
    <w:rsid w:val="000671DC"/>
    <w:rsid w:val="00072EE6"/>
    <w:rsid w:val="00073F8A"/>
    <w:rsid w:val="00075A75"/>
    <w:rsid w:val="00076C24"/>
    <w:rsid w:val="0007706A"/>
    <w:rsid w:val="0008091B"/>
    <w:rsid w:val="00080A11"/>
    <w:rsid w:val="0008181B"/>
    <w:rsid w:val="00082AD4"/>
    <w:rsid w:val="00084F21"/>
    <w:rsid w:val="0008660D"/>
    <w:rsid w:val="0008716C"/>
    <w:rsid w:val="0008721C"/>
    <w:rsid w:val="000941C0"/>
    <w:rsid w:val="0009705B"/>
    <w:rsid w:val="000A06ED"/>
    <w:rsid w:val="000A1F34"/>
    <w:rsid w:val="000A248D"/>
    <w:rsid w:val="000A3CE2"/>
    <w:rsid w:val="000A46A6"/>
    <w:rsid w:val="000A4EDD"/>
    <w:rsid w:val="000A75C7"/>
    <w:rsid w:val="000B1FE8"/>
    <w:rsid w:val="000D0631"/>
    <w:rsid w:val="000D14F1"/>
    <w:rsid w:val="000D3B02"/>
    <w:rsid w:val="000D6631"/>
    <w:rsid w:val="000E035F"/>
    <w:rsid w:val="000E3704"/>
    <w:rsid w:val="000E41A9"/>
    <w:rsid w:val="000E4260"/>
    <w:rsid w:val="000E4299"/>
    <w:rsid w:val="000E43F9"/>
    <w:rsid w:val="000E465E"/>
    <w:rsid w:val="000F0BDE"/>
    <w:rsid w:val="000F1D9E"/>
    <w:rsid w:val="000F261E"/>
    <w:rsid w:val="000F289E"/>
    <w:rsid w:val="000F765A"/>
    <w:rsid w:val="000F77D3"/>
    <w:rsid w:val="0010028D"/>
    <w:rsid w:val="00100C5E"/>
    <w:rsid w:val="00102232"/>
    <w:rsid w:val="001022E8"/>
    <w:rsid w:val="001223B2"/>
    <w:rsid w:val="001260AF"/>
    <w:rsid w:val="00127349"/>
    <w:rsid w:val="001318B1"/>
    <w:rsid w:val="00133E4B"/>
    <w:rsid w:val="00137076"/>
    <w:rsid w:val="00137E27"/>
    <w:rsid w:val="001402A1"/>
    <w:rsid w:val="001414AE"/>
    <w:rsid w:val="001454E3"/>
    <w:rsid w:val="0015477E"/>
    <w:rsid w:val="001551DB"/>
    <w:rsid w:val="0015651C"/>
    <w:rsid w:val="00166535"/>
    <w:rsid w:val="001717A3"/>
    <w:rsid w:val="00176415"/>
    <w:rsid w:val="00177282"/>
    <w:rsid w:val="00180659"/>
    <w:rsid w:val="00183BEE"/>
    <w:rsid w:val="00183C62"/>
    <w:rsid w:val="0018520A"/>
    <w:rsid w:val="0018642D"/>
    <w:rsid w:val="00191868"/>
    <w:rsid w:val="00196B3B"/>
    <w:rsid w:val="00196D83"/>
    <w:rsid w:val="001A1CC7"/>
    <w:rsid w:val="001A2B65"/>
    <w:rsid w:val="001A5147"/>
    <w:rsid w:val="001A715D"/>
    <w:rsid w:val="001B39E5"/>
    <w:rsid w:val="001C0888"/>
    <w:rsid w:val="001C0E0A"/>
    <w:rsid w:val="001D166C"/>
    <w:rsid w:val="001D1BBF"/>
    <w:rsid w:val="001D48B5"/>
    <w:rsid w:val="001D721A"/>
    <w:rsid w:val="001D777B"/>
    <w:rsid w:val="001E46A4"/>
    <w:rsid w:val="001E4A98"/>
    <w:rsid w:val="001E52D4"/>
    <w:rsid w:val="001E69B5"/>
    <w:rsid w:val="001E74E5"/>
    <w:rsid w:val="001F258F"/>
    <w:rsid w:val="001F291D"/>
    <w:rsid w:val="001F3C9F"/>
    <w:rsid w:val="001F438E"/>
    <w:rsid w:val="00202731"/>
    <w:rsid w:val="00212527"/>
    <w:rsid w:val="00215F9C"/>
    <w:rsid w:val="0022048B"/>
    <w:rsid w:val="002220E8"/>
    <w:rsid w:val="00224E9E"/>
    <w:rsid w:val="002250F0"/>
    <w:rsid w:val="00226C2B"/>
    <w:rsid w:val="00234D11"/>
    <w:rsid w:val="00235C53"/>
    <w:rsid w:val="00236625"/>
    <w:rsid w:val="00236DB3"/>
    <w:rsid w:val="002378A8"/>
    <w:rsid w:val="002412C7"/>
    <w:rsid w:val="00244D12"/>
    <w:rsid w:val="00247078"/>
    <w:rsid w:val="00247218"/>
    <w:rsid w:val="00247BDD"/>
    <w:rsid w:val="00252760"/>
    <w:rsid w:val="002544E4"/>
    <w:rsid w:val="00254A1D"/>
    <w:rsid w:val="00254B1A"/>
    <w:rsid w:val="00263034"/>
    <w:rsid w:val="0026613F"/>
    <w:rsid w:val="0027179D"/>
    <w:rsid w:val="00271BDE"/>
    <w:rsid w:val="00272136"/>
    <w:rsid w:val="002724C4"/>
    <w:rsid w:val="00272E77"/>
    <w:rsid w:val="00274E10"/>
    <w:rsid w:val="002771FE"/>
    <w:rsid w:val="00280356"/>
    <w:rsid w:val="00282473"/>
    <w:rsid w:val="0029365A"/>
    <w:rsid w:val="002959A8"/>
    <w:rsid w:val="00296664"/>
    <w:rsid w:val="00296BBC"/>
    <w:rsid w:val="002A2254"/>
    <w:rsid w:val="002A51BA"/>
    <w:rsid w:val="002A7450"/>
    <w:rsid w:val="002C2C5F"/>
    <w:rsid w:val="002C4E08"/>
    <w:rsid w:val="002D0A69"/>
    <w:rsid w:val="002D1509"/>
    <w:rsid w:val="002E11F7"/>
    <w:rsid w:val="002E19A5"/>
    <w:rsid w:val="002E4435"/>
    <w:rsid w:val="002E475E"/>
    <w:rsid w:val="002E4954"/>
    <w:rsid w:val="002E6E78"/>
    <w:rsid w:val="002E7CD5"/>
    <w:rsid w:val="002F20D8"/>
    <w:rsid w:val="002F4C93"/>
    <w:rsid w:val="002F5392"/>
    <w:rsid w:val="0030087D"/>
    <w:rsid w:val="00304F4D"/>
    <w:rsid w:val="00306EA7"/>
    <w:rsid w:val="0030758D"/>
    <w:rsid w:val="00313D8B"/>
    <w:rsid w:val="003158ED"/>
    <w:rsid w:val="003168CB"/>
    <w:rsid w:val="00317D75"/>
    <w:rsid w:val="003260F4"/>
    <w:rsid w:val="003358AE"/>
    <w:rsid w:val="0033647F"/>
    <w:rsid w:val="003404C0"/>
    <w:rsid w:val="0034210F"/>
    <w:rsid w:val="00361EC9"/>
    <w:rsid w:val="0036281A"/>
    <w:rsid w:val="003628BC"/>
    <w:rsid w:val="00364788"/>
    <w:rsid w:val="00366014"/>
    <w:rsid w:val="00371A32"/>
    <w:rsid w:val="00372AC5"/>
    <w:rsid w:val="00374123"/>
    <w:rsid w:val="003777F8"/>
    <w:rsid w:val="00377DC7"/>
    <w:rsid w:val="00381EF7"/>
    <w:rsid w:val="00383EE4"/>
    <w:rsid w:val="003859F7"/>
    <w:rsid w:val="003861DA"/>
    <w:rsid w:val="003879D9"/>
    <w:rsid w:val="00391640"/>
    <w:rsid w:val="00391FC0"/>
    <w:rsid w:val="0039338A"/>
    <w:rsid w:val="003942E8"/>
    <w:rsid w:val="0039455C"/>
    <w:rsid w:val="00394B05"/>
    <w:rsid w:val="00395496"/>
    <w:rsid w:val="0039578E"/>
    <w:rsid w:val="003A0845"/>
    <w:rsid w:val="003A15AA"/>
    <w:rsid w:val="003A2306"/>
    <w:rsid w:val="003B42C1"/>
    <w:rsid w:val="003C204D"/>
    <w:rsid w:val="003C4B05"/>
    <w:rsid w:val="003D180E"/>
    <w:rsid w:val="003D30BA"/>
    <w:rsid w:val="003D4385"/>
    <w:rsid w:val="003D7C9B"/>
    <w:rsid w:val="003E31AA"/>
    <w:rsid w:val="003F1C7C"/>
    <w:rsid w:val="003F2CB5"/>
    <w:rsid w:val="003F2FB6"/>
    <w:rsid w:val="003F609F"/>
    <w:rsid w:val="00403E62"/>
    <w:rsid w:val="00404118"/>
    <w:rsid w:val="00407C1C"/>
    <w:rsid w:val="004111DE"/>
    <w:rsid w:val="00413835"/>
    <w:rsid w:val="00413B90"/>
    <w:rsid w:val="0041422F"/>
    <w:rsid w:val="0041566F"/>
    <w:rsid w:val="004231FA"/>
    <w:rsid w:val="004306D2"/>
    <w:rsid w:val="0043192F"/>
    <w:rsid w:val="0043606A"/>
    <w:rsid w:val="004375FF"/>
    <w:rsid w:val="0045002A"/>
    <w:rsid w:val="004503ED"/>
    <w:rsid w:val="00450CF2"/>
    <w:rsid w:val="00451A33"/>
    <w:rsid w:val="0045298A"/>
    <w:rsid w:val="00455BFA"/>
    <w:rsid w:val="00464BB0"/>
    <w:rsid w:val="00466111"/>
    <w:rsid w:val="00467D86"/>
    <w:rsid w:val="00477B2D"/>
    <w:rsid w:val="00481272"/>
    <w:rsid w:val="00482BBA"/>
    <w:rsid w:val="004862BF"/>
    <w:rsid w:val="0048645D"/>
    <w:rsid w:val="00486832"/>
    <w:rsid w:val="0049089F"/>
    <w:rsid w:val="00497842"/>
    <w:rsid w:val="004A0AD3"/>
    <w:rsid w:val="004A19F6"/>
    <w:rsid w:val="004A315B"/>
    <w:rsid w:val="004A6907"/>
    <w:rsid w:val="004B22E7"/>
    <w:rsid w:val="004B2A73"/>
    <w:rsid w:val="004B3E3E"/>
    <w:rsid w:val="004B47DD"/>
    <w:rsid w:val="004B556B"/>
    <w:rsid w:val="004B7E5E"/>
    <w:rsid w:val="004C00A5"/>
    <w:rsid w:val="004C4547"/>
    <w:rsid w:val="004C54F4"/>
    <w:rsid w:val="004C5562"/>
    <w:rsid w:val="004D14CF"/>
    <w:rsid w:val="004D2018"/>
    <w:rsid w:val="004D2B6F"/>
    <w:rsid w:val="004D3476"/>
    <w:rsid w:val="004D7520"/>
    <w:rsid w:val="004E041E"/>
    <w:rsid w:val="004E2ABA"/>
    <w:rsid w:val="004E79E9"/>
    <w:rsid w:val="004F3C02"/>
    <w:rsid w:val="004F72D8"/>
    <w:rsid w:val="004F74A4"/>
    <w:rsid w:val="0050104A"/>
    <w:rsid w:val="0050158A"/>
    <w:rsid w:val="00505F1A"/>
    <w:rsid w:val="00511DDB"/>
    <w:rsid w:val="005121F7"/>
    <w:rsid w:val="00522B13"/>
    <w:rsid w:val="005240D5"/>
    <w:rsid w:val="005271AE"/>
    <w:rsid w:val="00532B48"/>
    <w:rsid w:val="00537209"/>
    <w:rsid w:val="005377C0"/>
    <w:rsid w:val="005443BA"/>
    <w:rsid w:val="00546E6E"/>
    <w:rsid w:val="005502FE"/>
    <w:rsid w:val="00551F3F"/>
    <w:rsid w:val="005521FE"/>
    <w:rsid w:val="00563301"/>
    <w:rsid w:val="00563F0D"/>
    <w:rsid w:val="00567A7D"/>
    <w:rsid w:val="005736C4"/>
    <w:rsid w:val="00575712"/>
    <w:rsid w:val="00576311"/>
    <w:rsid w:val="00577718"/>
    <w:rsid w:val="00580C2B"/>
    <w:rsid w:val="00581DB8"/>
    <w:rsid w:val="00585343"/>
    <w:rsid w:val="0058648F"/>
    <w:rsid w:val="00590A63"/>
    <w:rsid w:val="0059275C"/>
    <w:rsid w:val="00593F4A"/>
    <w:rsid w:val="005A0B9E"/>
    <w:rsid w:val="005A1708"/>
    <w:rsid w:val="005A3E0F"/>
    <w:rsid w:val="005A444F"/>
    <w:rsid w:val="005A55B8"/>
    <w:rsid w:val="005B2B58"/>
    <w:rsid w:val="005B41ED"/>
    <w:rsid w:val="005B5641"/>
    <w:rsid w:val="005B759C"/>
    <w:rsid w:val="005B78BA"/>
    <w:rsid w:val="005C0764"/>
    <w:rsid w:val="005C0CCE"/>
    <w:rsid w:val="005C38D1"/>
    <w:rsid w:val="005C52BF"/>
    <w:rsid w:val="005C695C"/>
    <w:rsid w:val="005C7C4D"/>
    <w:rsid w:val="005D1B7C"/>
    <w:rsid w:val="005D32AF"/>
    <w:rsid w:val="005D4380"/>
    <w:rsid w:val="005D588D"/>
    <w:rsid w:val="005D6DDF"/>
    <w:rsid w:val="005D7350"/>
    <w:rsid w:val="005D7C17"/>
    <w:rsid w:val="005D7E21"/>
    <w:rsid w:val="005E313A"/>
    <w:rsid w:val="005E436C"/>
    <w:rsid w:val="005E4A60"/>
    <w:rsid w:val="005E4FE5"/>
    <w:rsid w:val="005F0639"/>
    <w:rsid w:val="005F1A72"/>
    <w:rsid w:val="006008D8"/>
    <w:rsid w:val="006019D7"/>
    <w:rsid w:val="006025A1"/>
    <w:rsid w:val="00606687"/>
    <w:rsid w:val="00607BC0"/>
    <w:rsid w:val="006135D8"/>
    <w:rsid w:val="00615B75"/>
    <w:rsid w:val="00616F91"/>
    <w:rsid w:val="00621286"/>
    <w:rsid w:val="00622A10"/>
    <w:rsid w:val="00622E95"/>
    <w:rsid w:val="006268BA"/>
    <w:rsid w:val="00631E8E"/>
    <w:rsid w:val="006329E8"/>
    <w:rsid w:val="00641259"/>
    <w:rsid w:val="006421F6"/>
    <w:rsid w:val="00643D2A"/>
    <w:rsid w:val="0064506B"/>
    <w:rsid w:val="00647692"/>
    <w:rsid w:val="00654CB9"/>
    <w:rsid w:val="0065562F"/>
    <w:rsid w:val="00656236"/>
    <w:rsid w:val="00660BC8"/>
    <w:rsid w:val="00661838"/>
    <w:rsid w:val="006618CD"/>
    <w:rsid w:val="00663FC5"/>
    <w:rsid w:val="00676F67"/>
    <w:rsid w:val="006801E4"/>
    <w:rsid w:val="0068315A"/>
    <w:rsid w:val="00683F8C"/>
    <w:rsid w:val="00690B15"/>
    <w:rsid w:val="00694D1E"/>
    <w:rsid w:val="00694E9B"/>
    <w:rsid w:val="006A2FF8"/>
    <w:rsid w:val="006B12B4"/>
    <w:rsid w:val="006B1EAA"/>
    <w:rsid w:val="006B6225"/>
    <w:rsid w:val="006B6CCB"/>
    <w:rsid w:val="006C411B"/>
    <w:rsid w:val="006D1314"/>
    <w:rsid w:val="006D155F"/>
    <w:rsid w:val="006D1D80"/>
    <w:rsid w:val="006D2B96"/>
    <w:rsid w:val="006D47D7"/>
    <w:rsid w:val="006D5E18"/>
    <w:rsid w:val="006D7ACE"/>
    <w:rsid w:val="006E129A"/>
    <w:rsid w:val="006E207D"/>
    <w:rsid w:val="006E3966"/>
    <w:rsid w:val="006F18E6"/>
    <w:rsid w:val="0070139F"/>
    <w:rsid w:val="00704321"/>
    <w:rsid w:val="00704906"/>
    <w:rsid w:val="00705B29"/>
    <w:rsid w:val="00721373"/>
    <w:rsid w:val="00723694"/>
    <w:rsid w:val="00723E63"/>
    <w:rsid w:val="00727012"/>
    <w:rsid w:val="00732040"/>
    <w:rsid w:val="00732916"/>
    <w:rsid w:val="00733406"/>
    <w:rsid w:val="007336BF"/>
    <w:rsid w:val="007340A5"/>
    <w:rsid w:val="007362F7"/>
    <w:rsid w:val="00736BD3"/>
    <w:rsid w:val="007377D1"/>
    <w:rsid w:val="00744313"/>
    <w:rsid w:val="00744DEB"/>
    <w:rsid w:val="007460D6"/>
    <w:rsid w:val="00752FB7"/>
    <w:rsid w:val="00753F5D"/>
    <w:rsid w:val="00756BC1"/>
    <w:rsid w:val="00757CA9"/>
    <w:rsid w:val="00760DB3"/>
    <w:rsid w:val="00764749"/>
    <w:rsid w:val="0076484F"/>
    <w:rsid w:val="00765C53"/>
    <w:rsid w:val="00773EDC"/>
    <w:rsid w:val="00780793"/>
    <w:rsid w:val="007816DD"/>
    <w:rsid w:val="00783935"/>
    <w:rsid w:val="00787E76"/>
    <w:rsid w:val="00791002"/>
    <w:rsid w:val="00792728"/>
    <w:rsid w:val="007944D3"/>
    <w:rsid w:val="007A234A"/>
    <w:rsid w:val="007A5548"/>
    <w:rsid w:val="007B110B"/>
    <w:rsid w:val="007B4972"/>
    <w:rsid w:val="007C2979"/>
    <w:rsid w:val="007C4379"/>
    <w:rsid w:val="007C54AB"/>
    <w:rsid w:val="007C6365"/>
    <w:rsid w:val="007C7937"/>
    <w:rsid w:val="007D3ACB"/>
    <w:rsid w:val="007E25FD"/>
    <w:rsid w:val="007E3B7F"/>
    <w:rsid w:val="007E50B0"/>
    <w:rsid w:val="007F3096"/>
    <w:rsid w:val="007F4BB2"/>
    <w:rsid w:val="007F61BC"/>
    <w:rsid w:val="007F78C9"/>
    <w:rsid w:val="008016C8"/>
    <w:rsid w:val="00801788"/>
    <w:rsid w:val="008020C5"/>
    <w:rsid w:val="008035F0"/>
    <w:rsid w:val="008078D9"/>
    <w:rsid w:val="00810B04"/>
    <w:rsid w:val="00810C49"/>
    <w:rsid w:val="00811A70"/>
    <w:rsid w:val="00825439"/>
    <w:rsid w:val="00830BB6"/>
    <w:rsid w:val="00832435"/>
    <w:rsid w:val="0083338B"/>
    <w:rsid w:val="008353A9"/>
    <w:rsid w:val="008366AA"/>
    <w:rsid w:val="008372C0"/>
    <w:rsid w:val="008379B7"/>
    <w:rsid w:val="008409CB"/>
    <w:rsid w:val="00844EED"/>
    <w:rsid w:val="00850FFF"/>
    <w:rsid w:val="00851742"/>
    <w:rsid w:val="00854814"/>
    <w:rsid w:val="008562C0"/>
    <w:rsid w:val="008622B6"/>
    <w:rsid w:val="00867066"/>
    <w:rsid w:val="00867DC5"/>
    <w:rsid w:val="00873790"/>
    <w:rsid w:val="00886896"/>
    <w:rsid w:val="008902AC"/>
    <w:rsid w:val="00893C12"/>
    <w:rsid w:val="008A091C"/>
    <w:rsid w:val="008A1343"/>
    <w:rsid w:val="008A30A6"/>
    <w:rsid w:val="008A30D5"/>
    <w:rsid w:val="008A325F"/>
    <w:rsid w:val="008A48A6"/>
    <w:rsid w:val="008A6354"/>
    <w:rsid w:val="008A7C4B"/>
    <w:rsid w:val="008B0C84"/>
    <w:rsid w:val="008B66C3"/>
    <w:rsid w:val="008B68DB"/>
    <w:rsid w:val="008C3A86"/>
    <w:rsid w:val="008C490D"/>
    <w:rsid w:val="008C6B6C"/>
    <w:rsid w:val="008C7C1D"/>
    <w:rsid w:val="008D0031"/>
    <w:rsid w:val="008D0A2D"/>
    <w:rsid w:val="008D5902"/>
    <w:rsid w:val="008E1389"/>
    <w:rsid w:val="008E40A9"/>
    <w:rsid w:val="008E6412"/>
    <w:rsid w:val="008E7C53"/>
    <w:rsid w:val="008F2A15"/>
    <w:rsid w:val="00902CD2"/>
    <w:rsid w:val="009057B5"/>
    <w:rsid w:val="00910C4F"/>
    <w:rsid w:val="009113BC"/>
    <w:rsid w:val="00912DCE"/>
    <w:rsid w:val="0091418A"/>
    <w:rsid w:val="00915E1B"/>
    <w:rsid w:val="0092003F"/>
    <w:rsid w:val="00920122"/>
    <w:rsid w:val="00920F31"/>
    <w:rsid w:val="0092237D"/>
    <w:rsid w:val="009242F8"/>
    <w:rsid w:val="0093325F"/>
    <w:rsid w:val="00935609"/>
    <w:rsid w:val="009429BC"/>
    <w:rsid w:val="00943F41"/>
    <w:rsid w:val="00944461"/>
    <w:rsid w:val="00953A63"/>
    <w:rsid w:val="00953CD1"/>
    <w:rsid w:val="00954156"/>
    <w:rsid w:val="0096327B"/>
    <w:rsid w:val="0096597B"/>
    <w:rsid w:val="00967777"/>
    <w:rsid w:val="009720AB"/>
    <w:rsid w:val="009733BB"/>
    <w:rsid w:val="0097388E"/>
    <w:rsid w:val="00973ADD"/>
    <w:rsid w:val="00981C30"/>
    <w:rsid w:val="00982129"/>
    <w:rsid w:val="00982BA3"/>
    <w:rsid w:val="00982C17"/>
    <w:rsid w:val="00983A1D"/>
    <w:rsid w:val="00984FDC"/>
    <w:rsid w:val="00986020"/>
    <w:rsid w:val="009919AD"/>
    <w:rsid w:val="00991D67"/>
    <w:rsid w:val="009925BF"/>
    <w:rsid w:val="009960E7"/>
    <w:rsid w:val="009A270D"/>
    <w:rsid w:val="009A4D9C"/>
    <w:rsid w:val="009A6C40"/>
    <w:rsid w:val="009B17B3"/>
    <w:rsid w:val="009B22BC"/>
    <w:rsid w:val="009B28AE"/>
    <w:rsid w:val="009B315E"/>
    <w:rsid w:val="009B5C65"/>
    <w:rsid w:val="009B6FFB"/>
    <w:rsid w:val="009C15F1"/>
    <w:rsid w:val="009C54FE"/>
    <w:rsid w:val="009C6FDE"/>
    <w:rsid w:val="009D0006"/>
    <w:rsid w:val="009D4022"/>
    <w:rsid w:val="009D5B9B"/>
    <w:rsid w:val="009D6010"/>
    <w:rsid w:val="009E0360"/>
    <w:rsid w:val="009E11E8"/>
    <w:rsid w:val="009E4EDE"/>
    <w:rsid w:val="009F13F7"/>
    <w:rsid w:val="009F4212"/>
    <w:rsid w:val="00A04712"/>
    <w:rsid w:val="00A067FB"/>
    <w:rsid w:val="00A101E4"/>
    <w:rsid w:val="00A10864"/>
    <w:rsid w:val="00A13587"/>
    <w:rsid w:val="00A14602"/>
    <w:rsid w:val="00A20BEC"/>
    <w:rsid w:val="00A2201F"/>
    <w:rsid w:val="00A2308E"/>
    <w:rsid w:val="00A24E28"/>
    <w:rsid w:val="00A256D2"/>
    <w:rsid w:val="00A27A29"/>
    <w:rsid w:val="00A308AF"/>
    <w:rsid w:val="00A30918"/>
    <w:rsid w:val="00A30AAE"/>
    <w:rsid w:val="00A32CA0"/>
    <w:rsid w:val="00A32EDB"/>
    <w:rsid w:val="00A33DD1"/>
    <w:rsid w:val="00A35C2E"/>
    <w:rsid w:val="00A37B19"/>
    <w:rsid w:val="00A51024"/>
    <w:rsid w:val="00A53014"/>
    <w:rsid w:val="00A60E08"/>
    <w:rsid w:val="00A61F55"/>
    <w:rsid w:val="00A62310"/>
    <w:rsid w:val="00A64B81"/>
    <w:rsid w:val="00A666CC"/>
    <w:rsid w:val="00A66AB1"/>
    <w:rsid w:val="00A75756"/>
    <w:rsid w:val="00A84195"/>
    <w:rsid w:val="00A90B30"/>
    <w:rsid w:val="00A9527C"/>
    <w:rsid w:val="00A96767"/>
    <w:rsid w:val="00AA519F"/>
    <w:rsid w:val="00AA5FC9"/>
    <w:rsid w:val="00AB231B"/>
    <w:rsid w:val="00AB330D"/>
    <w:rsid w:val="00AB4D29"/>
    <w:rsid w:val="00AB6A44"/>
    <w:rsid w:val="00AC0A02"/>
    <w:rsid w:val="00AC2046"/>
    <w:rsid w:val="00AC4F1A"/>
    <w:rsid w:val="00AD49B0"/>
    <w:rsid w:val="00AD7DAB"/>
    <w:rsid w:val="00AE0A74"/>
    <w:rsid w:val="00AE1D9C"/>
    <w:rsid w:val="00AE30E8"/>
    <w:rsid w:val="00AE3D2D"/>
    <w:rsid w:val="00AE3DBF"/>
    <w:rsid w:val="00AE5172"/>
    <w:rsid w:val="00AE6168"/>
    <w:rsid w:val="00AE6E09"/>
    <w:rsid w:val="00AF342F"/>
    <w:rsid w:val="00AF5021"/>
    <w:rsid w:val="00AF775B"/>
    <w:rsid w:val="00B01AD9"/>
    <w:rsid w:val="00B01C96"/>
    <w:rsid w:val="00B1192F"/>
    <w:rsid w:val="00B11E2A"/>
    <w:rsid w:val="00B11F9E"/>
    <w:rsid w:val="00B12472"/>
    <w:rsid w:val="00B14968"/>
    <w:rsid w:val="00B15290"/>
    <w:rsid w:val="00B1542D"/>
    <w:rsid w:val="00B159E4"/>
    <w:rsid w:val="00B15ADE"/>
    <w:rsid w:val="00B15C31"/>
    <w:rsid w:val="00B170EE"/>
    <w:rsid w:val="00B255E0"/>
    <w:rsid w:val="00B25EE7"/>
    <w:rsid w:val="00B337D9"/>
    <w:rsid w:val="00B34631"/>
    <w:rsid w:val="00B407EE"/>
    <w:rsid w:val="00B42521"/>
    <w:rsid w:val="00B44F10"/>
    <w:rsid w:val="00B45F9C"/>
    <w:rsid w:val="00B47482"/>
    <w:rsid w:val="00B51325"/>
    <w:rsid w:val="00B577C2"/>
    <w:rsid w:val="00B61419"/>
    <w:rsid w:val="00B6430A"/>
    <w:rsid w:val="00B676A8"/>
    <w:rsid w:val="00B708C2"/>
    <w:rsid w:val="00B70D2C"/>
    <w:rsid w:val="00B80EED"/>
    <w:rsid w:val="00B82110"/>
    <w:rsid w:val="00B82F63"/>
    <w:rsid w:val="00B8498C"/>
    <w:rsid w:val="00B852AE"/>
    <w:rsid w:val="00B93331"/>
    <w:rsid w:val="00B979B4"/>
    <w:rsid w:val="00BA0DE7"/>
    <w:rsid w:val="00BA17B9"/>
    <w:rsid w:val="00BA1B00"/>
    <w:rsid w:val="00BA1B24"/>
    <w:rsid w:val="00BB5564"/>
    <w:rsid w:val="00BB624D"/>
    <w:rsid w:val="00BB6D2A"/>
    <w:rsid w:val="00BC227D"/>
    <w:rsid w:val="00BC4E68"/>
    <w:rsid w:val="00BD01A8"/>
    <w:rsid w:val="00BD2630"/>
    <w:rsid w:val="00BD3538"/>
    <w:rsid w:val="00BD7A1D"/>
    <w:rsid w:val="00BE288D"/>
    <w:rsid w:val="00BE5C4C"/>
    <w:rsid w:val="00BF2799"/>
    <w:rsid w:val="00BF36D2"/>
    <w:rsid w:val="00BF5145"/>
    <w:rsid w:val="00BF646C"/>
    <w:rsid w:val="00BF7312"/>
    <w:rsid w:val="00C01B34"/>
    <w:rsid w:val="00C033C9"/>
    <w:rsid w:val="00C04A86"/>
    <w:rsid w:val="00C07220"/>
    <w:rsid w:val="00C11DFC"/>
    <w:rsid w:val="00C13D11"/>
    <w:rsid w:val="00C16BFA"/>
    <w:rsid w:val="00C17B35"/>
    <w:rsid w:val="00C20B5B"/>
    <w:rsid w:val="00C25466"/>
    <w:rsid w:val="00C328FA"/>
    <w:rsid w:val="00C32B2D"/>
    <w:rsid w:val="00C3303C"/>
    <w:rsid w:val="00C345B8"/>
    <w:rsid w:val="00C358B3"/>
    <w:rsid w:val="00C41986"/>
    <w:rsid w:val="00C438C6"/>
    <w:rsid w:val="00C460CA"/>
    <w:rsid w:val="00C5085A"/>
    <w:rsid w:val="00C510F3"/>
    <w:rsid w:val="00C54F87"/>
    <w:rsid w:val="00C61F11"/>
    <w:rsid w:val="00C6350A"/>
    <w:rsid w:val="00C70C8A"/>
    <w:rsid w:val="00C7169C"/>
    <w:rsid w:val="00C748B1"/>
    <w:rsid w:val="00C751C9"/>
    <w:rsid w:val="00C816DD"/>
    <w:rsid w:val="00C81979"/>
    <w:rsid w:val="00C90EC8"/>
    <w:rsid w:val="00C9627A"/>
    <w:rsid w:val="00CA1128"/>
    <w:rsid w:val="00CA3143"/>
    <w:rsid w:val="00CA456E"/>
    <w:rsid w:val="00CB0E59"/>
    <w:rsid w:val="00CB17D0"/>
    <w:rsid w:val="00CB1D80"/>
    <w:rsid w:val="00CB6DF2"/>
    <w:rsid w:val="00CC530B"/>
    <w:rsid w:val="00CC6C84"/>
    <w:rsid w:val="00CD24ED"/>
    <w:rsid w:val="00CD3562"/>
    <w:rsid w:val="00CD39B1"/>
    <w:rsid w:val="00CD3B8C"/>
    <w:rsid w:val="00CD50A6"/>
    <w:rsid w:val="00CE02FD"/>
    <w:rsid w:val="00CE0EC4"/>
    <w:rsid w:val="00CE167A"/>
    <w:rsid w:val="00CE2D3C"/>
    <w:rsid w:val="00D0261E"/>
    <w:rsid w:val="00D14C45"/>
    <w:rsid w:val="00D15F91"/>
    <w:rsid w:val="00D245E7"/>
    <w:rsid w:val="00D25295"/>
    <w:rsid w:val="00D26058"/>
    <w:rsid w:val="00D264DC"/>
    <w:rsid w:val="00D31C43"/>
    <w:rsid w:val="00D44A03"/>
    <w:rsid w:val="00D45BE4"/>
    <w:rsid w:val="00D46589"/>
    <w:rsid w:val="00D5130B"/>
    <w:rsid w:val="00D55CA7"/>
    <w:rsid w:val="00D665D8"/>
    <w:rsid w:val="00D66F9C"/>
    <w:rsid w:val="00D70523"/>
    <w:rsid w:val="00D7242B"/>
    <w:rsid w:val="00D7434F"/>
    <w:rsid w:val="00D77F79"/>
    <w:rsid w:val="00D80FF1"/>
    <w:rsid w:val="00D81592"/>
    <w:rsid w:val="00D83022"/>
    <w:rsid w:val="00D84ABE"/>
    <w:rsid w:val="00D90512"/>
    <w:rsid w:val="00DA00B5"/>
    <w:rsid w:val="00DA44F7"/>
    <w:rsid w:val="00DB5BE7"/>
    <w:rsid w:val="00DB6F70"/>
    <w:rsid w:val="00DC23C0"/>
    <w:rsid w:val="00DD1AD5"/>
    <w:rsid w:val="00DD1E14"/>
    <w:rsid w:val="00DD296E"/>
    <w:rsid w:val="00DD54C0"/>
    <w:rsid w:val="00DE0AFE"/>
    <w:rsid w:val="00DE21C7"/>
    <w:rsid w:val="00DE4B9C"/>
    <w:rsid w:val="00DE6B06"/>
    <w:rsid w:val="00DE7A8D"/>
    <w:rsid w:val="00DF1539"/>
    <w:rsid w:val="00DF59F6"/>
    <w:rsid w:val="00DF5CF8"/>
    <w:rsid w:val="00DF6C16"/>
    <w:rsid w:val="00E010AB"/>
    <w:rsid w:val="00E026A6"/>
    <w:rsid w:val="00E02C55"/>
    <w:rsid w:val="00E04366"/>
    <w:rsid w:val="00E12831"/>
    <w:rsid w:val="00E13A6D"/>
    <w:rsid w:val="00E14465"/>
    <w:rsid w:val="00E16502"/>
    <w:rsid w:val="00E21E20"/>
    <w:rsid w:val="00E2398D"/>
    <w:rsid w:val="00E2435E"/>
    <w:rsid w:val="00E264DC"/>
    <w:rsid w:val="00E26BEE"/>
    <w:rsid w:val="00E26C0A"/>
    <w:rsid w:val="00E27CDA"/>
    <w:rsid w:val="00E30A18"/>
    <w:rsid w:val="00E30B88"/>
    <w:rsid w:val="00E319C1"/>
    <w:rsid w:val="00E33DF4"/>
    <w:rsid w:val="00E36501"/>
    <w:rsid w:val="00E42D96"/>
    <w:rsid w:val="00E44AC1"/>
    <w:rsid w:val="00E45BB4"/>
    <w:rsid w:val="00E507A9"/>
    <w:rsid w:val="00E520FE"/>
    <w:rsid w:val="00E52380"/>
    <w:rsid w:val="00E53FE1"/>
    <w:rsid w:val="00E54277"/>
    <w:rsid w:val="00E5443F"/>
    <w:rsid w:val="00E57B96"/>
    <w:rsid w:val="00E62CFC"/>
    <w:rsid w:val="00E635DE"/>
    <w:rsid w:val="00E65307"/>
    <w:rsid w:val="00E65C02"/>
    <w:rsid w:val="00E6745C"/>
    <w:rsid w:val="00E706C8"/>
    <w:rsid w:val="00E72DD7"/>
    <w:rsid w:val="00E74867"/>
    <w:rsid w:val="00E810F2"/>
    <w:rsid w:val="00E81B67"/>
    <w:rsid w:val="00E8232B"/>
    <w:rsid w:val="00E84086"/>
    <w:rsid w:val="00E853F5"/>
    <w:rsid w:val="00E90FD1"/>
    <w:rsid w:val="00E917FC"/>
    <w:rsid w:val="00E965E7"/>
    <w:rsid w:val="00EA0D33"/>
    <w:rsid w:val="00EB261E"/>
    <w:rsid w:val="00EB2696"/>
    <w:rsid w:val="00EB2B11"/>
    <w:rsid w:val="00EB7617"/>
    <w:rsid w:val="00EC29E6"/>
    <w:rsid w:val="00EC681F"/>
    <w:rsid w:val="00EC74A1"/>
    <w:rsid w:val="00ED0219"/>
    <w:rsid w:val="00ED55B1"/>
    <w:rsid w:val="00EE3519"/>
    <w:rsid w:val="00EE416C"/>
    <w:rsid w:val="00EE49E9"/>
    <w:rsid w:val="00EE73D0"/>
    <w:rsid w:val="00EE7D74"/>
    <w:rsid w:val="00EF5D28"/>
    <w:rsid w:val="00EF73B6"/>
    <w:rsid w:val="00F038C2"/>
    <w:rsid w:val="00F05099"/>
    <w:rsid w:val="00F06B1F"/>
    <w:rsid w:val="00F0711B"/>
    <w:rsid w:val="00F073D9"/>
    <w:rsid w:val="00F12419"/>
    <w:rsid w:val="00F13DD5"/>
    <w:rsid w:val="00F15151"/>
    <w:rsid w:val="00F22B48"/>
    <w:rsid w:val="00F24342"/>
    <w:rsid w:val="00F24A89"/>
    <w:rsid w:val="00F252AF"/>
    <w:rsid w:val="00F263C2"/>
    <w:rsid w:val="00F27481"/>
    <w:rsid w:val="00F27F82"/>
    <w:rsid w:val="00F306A0"/>
    <w:rsid w:val="00F33BB6"/>
    <w:rsid w:val="00F35984"/>
    <w:rsid w:val="00F4255F"/>
    <w:rsid w:val="00F45262"/>
    <w:rsid w:val="00F46B18"/>
    <w:rsid w:val="00F53938"/>
    <w:rsid w:val="00F544BE"/>
    <w:rsid w:val="00F56082"/>
    <w:rsid w:val="00F60681"/>
    <w:rsid w:val="00F61FD6"/>
    <w:rsid w:val="00F62150"/>
    <w:rsid w:val="00F623BA"/>
    <w:rsid w:val="00F62F12"/>
    <w:rsid w:val="00F633C9"/>
    <w:rsid w:val="00F66611"/>
    <w:rsid w:val="00F77E21"/>
    <w:rsid w:val="00F77E33"/>
    <w:rsid w:val="00F81BC0"/>
    <w:rsid w:val="00F8273A"/>
    <w:rsid w:val="00F82F4B"/>
    <w:rsid w:val="00F82F4C"/>
    <w:rsid w:val="00F8444F"/>
    <w:rsid w:val="00F870A3"/>
    <w:rsid w:val="00F914AA"/>
    <w:rsid w:val="00F92A3B"/>
    <w:rsid w:val="00F93803"/>
    <w:rsid w:val="00F940BE"/>
    <w:rsid w:val="00F952F6"/>
    <w:rsid w:val="00F967FE"/>
    <w:rsid w:val="00F97C72"/>
    <w:rsid w:val="00FA0895"/>
    <w:rsid w:val="00FA0E99"/>
    <w:rsid w:val="00FA1890"/>
    <w:rsid w:val="00FA244F"/>
    <w:rsid w:val="00FB04FA"/>
    <w:rsid w:val="00FB150D"/>
    <w:rsid w:val="00FB2094"/>
    <w:rsid w:val="00FB4F49"/>
    <w:rsid w:val="00FB6372"/>
    <w:rsid w:val="00FB77E2"/>
    <w:rsid w:val="00FC2755"/>
    <w:rsid w:val="00FC75C9"/>
    <w:rsid w:val="00FD1D0C"/>
    <w:rsid w:val="00FD3348"/>
    <w:rsid w:val="00FD51B8"/>
    <w:rsid w:val="00FD62C5"/>
    <w:rsid w:val="00FD6F84"/>
    <w:rsid w:val="00FE3AC0"/>
    <w:rsid w:val="00FE661D"/>
    <w:rsid w:val="00FE6FD5"/>
    <w:rsid w:val="00FF314F"/>
    <w:rsid w:val="00FF5B73"/>
    <w:rsid w:val="00FF6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430BFB"/>
  <w15:chartTrackingRefBased/>
  <w15:docId w15:val="{53621859-5783-4E8A-AF34-94306BA41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551F3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A2FF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0178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36DB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A170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B110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11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11F7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DefaultParagraphFont"/>
    <w:rsid w:val="00BF5145"/>
  </w:style>
  <w:style w:type="character" w:styleId="PlaceholderText">
    <w:name w:val="Placeholder Text"/>
    <w:basedOn w:val="DefaultParagraphFont"/>
    <w:uiPriority w:val="99"/>
    <w:semiHidden/>
    <w:rsid w:val="00BA1B24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551F3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field-content">
    <w:name w:val="field-content"/>
    <w:basedOn w:val="DefaultParagraphFont"/>
    <w:rsid w:val="00551F3F"/>
  </w:style>
  <w:style w:type="paragraph" w:styleId="NormalWeb">
    <w:name w:val="Normal (Web)"/>
    <w:basedOn w:val="Normal"/>
    <w:uiPriority w:val="99"/>
    <w:unhideWhenUsed/>
    <w:rsid w:val="00867D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0178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16B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6BFA"/>
  </w:style>
  <w:style w:type="paragraph" w:styleId="Footer">
    <w:name w:val="footer"/>
    <w:basedOn w:val="Normal"/>
    <w:link w:val="FooterChar"/>
    <w:uiPriority w:val="99"/>
    <w:unhideWhenUsed/>
    <w:rsid w:val="00C16B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6BFA"/>
  </w:style>
  <w:style w:type="character" w:styleId="FollowedHyperlink">
    <w:name w:val="FollowedHyperlink"/>
    <w:basedOn w:val="DefaultParagraphFont"/>
    <w:uiPriority w:val="99"/>
    <w:semiHidden/>
    <w:unhideWhenUsed/>
    <w:rsid w:val="006A2FF8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A2FF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36DB3"/>
    <w:rPr>
      <w:rFonts w:asciiTheme="majorHAnsi" w:eastAsiaTheme="majorEastAsia" w:hAnsiTheme="majorHAnsi" w:cstheme="majorBidi"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53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36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85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51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7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98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81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635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7259669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868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558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713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3181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524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04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5727372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197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908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820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16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701340">
                  <w:marLeft w:val="45"/>
                  <w:marRight w:val="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217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046475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179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873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3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06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97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AA2222"/>
                <w:right w:val="none" w:sz="0" w:space="0" w:color="auto"/>
              </w:divBdr>
              <w:divsChild>
                <w:div w:id="1097403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020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559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45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69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403083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59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356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9920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191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8612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8472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0723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72468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8581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00209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7948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33161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8232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31988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3397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6242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636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30037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1405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30937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6004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06516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996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66276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1271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9334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365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0269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4463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10289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085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4453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0636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99084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3244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9484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5581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3343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7456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75452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9487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92293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96877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757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2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1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1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89425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085072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50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369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518895">
          <w:marLeft w:val="37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3807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9396">
          <w:marLeft w:val="37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4434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81930">
          <w:marLeft w:val="37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43103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90707">
          <w:marLeft w:val="37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2508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27819">
          <w:marLeft w:val="37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464131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9" w:color="auto"/>
            <w:bottom w:val="single" w:sz="6" w:space="0" w:color="auto"/>
            <w:right w:val="single" w:sz="6" w:space="9" w:color="auto"/>
          </w:divBdr>
        </w:div>
        <w:div w:id="1190989272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9" w:color="auto"/>
            <w:bottom w:val="single" w:sz="6" w:space="0" w:color="auto"/>
            <w:right w:val="single" w:sz="6" w:space="9" w:color="auto"/>
          </w:divBdr>
        </w:div>
        <w:div w:id="103384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309901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9" w:color="auto"/>
                <w:bottom w:val="single" w:sz="6" w:space="0" w:color="auto"/>
                <w:right w:val="single" w:sz="6" w:space="9" w:color="auto"/>
              </w:divBdr>
            </w:div>
            <w:div w:id="524442983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9" w:color="auto"/>
                <w:bottom w:val="single" w:sz="6" w:space="0" w:color="auto"/>
                <w:right w:val="single" w:sz="6" w:space="9" w:color="auto"/>
              </w:divBdr>
            </w:div>
            <w:div w:id="112342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367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163118">
                  <w:marLeft w:val="0"/>
                  <w:marRight w:val="0"/>
                  <w:marTop w:val="0"/>
                  <w:marBottom w:val="0"/>
                  <w:divBdr>
                    <w:top w:val="none" w:sz="0" w:space="11" w:color="auto"/>
                    <w:left w:val="single" w:sz="6" w:space="11" w:color="DDDDDD"/>
                    <w:bottom w:val="single" w:sz="6" w:space="11" w:color="DDDDDD"/>
                    <w:right w:val="single" w:sz="6" w:space="11" w:color="DDDDDD"/>
                  </w:divBdr>
                  <w:divsChild>
                    <w:div w:id="704058069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00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690446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418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3283524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448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564914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940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15562432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95820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93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5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06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91459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23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1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80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2" w:space="11" w:color="D1D1D1"/>
            <w:right w:val="none" w:sz="0" w:space="0" w:color="auto"/>
          </w:divBdr>
        </w:div>
        <w:div w:id="13055440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89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241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32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44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48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30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01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53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96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3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4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66197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411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403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81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32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18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142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201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83774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85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75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461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535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239446">
                              <w:marLeft w:val="45"/>
                              <w:marRight w:val="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88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3265649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62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253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029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1747">
                              <w:marLeft w:val="45"/>
                              <w:marRight w:val="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357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60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6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1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47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1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82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4305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112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694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9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28487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heeldecide.com/index.php?c1=Flawless&amp;c2=Greater&amp;c3=If+we+are+the+Body&amp;c4=Who+am+I&amp;c5=My+God+is+an+Awesome+God&amp;c6=Soul+on+Fire&amp;c7=Happy&amp;c8=You+Raise+me+Up&amp;c9=Ave+Maria%28Celine+Dion%29&amp;c10=Ave+Maria%28Andrea+Bocelli%29&amp;time=5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://www.countryaah.com/Asia.html" TargetMode="External"/><Relationship Id="rId26" Type="http://schemas.openxmlformats.org/officeDocument/2006/relationships/hyperlink" Target="http://www.pba.org/education/homeworkhotline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travelchinaguide.com/intro/history/qing.ht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://www.epicadventurer.com/the-top-15-most-visited-tourist-attractions-in-asia/" TargetMode="External"/><Relationship Id="rId25" Type="http://schemas.openxmlformats.org/officeDocument/2006/relationships/hyperlink" Target="https://www.youtube.com/watch?v=XOcxhz6Msnk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www.travelchinaguide.com/intro/history/ming.htm" TargetMode="External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gif"/><Relationship Id="rId24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hyperlink" Target="https://geoguessr.com/world/play" TargetMode="External"/><Relationship Id="rId23" Type="http://schemas.openxmlformats.org/officeDocument/2006/relationships/hyperlink" Target="https://www.travelchinaguide.com/attraction/beijing/forbidden-city/facts.htm" TargetMode="External"/><Relationship Id="rId28" Type="http://schemas.openxmlformats.org/officeDocument/2006/relationships/image" Target="media/image11.jpg"/><Relationship Id="rId10" Type="http://schemas.openxmlformats.org/officeDocument/2006/relationships/image" Target="media/image2.jpg"/><Relationship Id="rId19" Type="http://schemas.openxmlformats.org/officeDocument/2006/relationships/hyperlink" Target="mailto:CCARROLL@SOPHIAACADEMY.ORG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8.jpeg"/><Relationship Id="rId27" Type="http://schemas.openxmlformats.org/officeDocument/2006/relationships/image" Target="media/image1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799411-D999-48E4-9E59-51F869E41F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3DA0BD3C</Template>
  <TotalTime>56</TotalTime>
  <Pages>16</Pages>
  <Words>970</Words>
  <Characters>5535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Carroll</dc:creator>
  <cp:keywords/>
  <dc:description/>
  <cp:lastModifiedBy>C Carroll</cp:lastModifiedBy>
  <cp:revision>3</cp:revision>
  <cp:lastPrinted>2016-05-02T13:25:00Z</cp:lastPrinted>
  <dcterms:created xsi:type="dcterms:W3CDTF">2016-05-02T14:15:00Z</dcterms:created>
  <dcterms:modified xsi:type="dcterms:W3CDTF">2016-05-02T15:11:00Z</dcterms:modified>
</cp:coreProperties>
</file>